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2CC9" w:rsidRPr="00775D0F" w:rsidRDefault="00F62CC9" w:rsidP="00A71A49">
      <w:pPr>
        <w:rPr>
          <w:rFonts w:asciiTheme="minorHAnsi" w:hAnsiTheme="minorHAnsi" w:cstheme="minorHAnsi"/>
        </w:rPr>
      </w:pPr>
    </w:p>
    <w:p w:rsidR="00F62CC9" w:rsidRPr="00775D0F" w:rsidRDefault="00F62CC9" w:rsidP="00F62CC9">
      <w:pPr>
        <w:rPr>
          <w:rFonts w:asciiTheme="minorHAnsi" w:hAnsiTheme="minorHAnsi" w:cstheme="minorHAnsi"/>
        </w:rPr>
      </w:pPr>
    </w:p>
    <w:p w:rsidR="00F62CC9" w:rsidRPr="00775D0F" w:rsidRDefault="00F62CC9" w:rsidP="00F62CC9">
      <w:pPr>
        <w:rPr>
          <w:rFonts w:asciiTheme="minorHAnsi" w:hAnsiTheme="minorHAnsi" w:cstheme="minorHAnsi"/>
        </w:rPr>
      </w:pPr>
    </w:p>
    <w:p w:rsidR="00F62CC9" w:rsidRPr="00775D0F" w:rsidRDefault="00F62CC9" w:rsidP="00F62CC9">
      <w:pPr>
        <w:rPr>
          <w:rFonts w:asciiTheme="minorHAnsi" w:hAnsiTheme="minorHAnsi" w:cstheme="minorHAnsi"/>
        </w:rPr>
      </w:pPr>
    </w:p>
    <w:p w:rsidR="00F62CC9" w:rsidRDefault="00F62CC9" w:rsidP="00F62CC9">
      <w:pPr>
        <w:rPr>
          <w:rFonts w:asciiTheme="minorHAnsi" w:hAnsiTheme="minorHAnsi" w:cstheme="minorHAnsi"/>
        </w:rPr>
      </w:pPr>
    </w:p>
    <w:p w:rsidR="00ED2B79" w:rsidRDefault="00ED2B79" w:rsidP="00F62CC9">
      <w:pPr>
        <w:rPr>
          <w:rFonts w:asciiTheme="minorHAnsi" w:hAnsiTheme="minorHAnsi" w:cstheme="minorHAnsi"/>
        </w:rPr>
      </w:pPr>
    </w:p>
    <w:p w:rsidR="00ED2B79" w:rsidRPr="00775D0F" w:rsidRDefault="00ED2B79" w:rsidP="00F62CC9">
      <w:pPr>
        <w:rPr>
          <w:rFonts w:asciiTheme="minorHAnsi" w:hAnsiTheme="minorHAnsi" w:cstheme="minorHAnsi"/>
        </w:rPr>
      </w:pPr>
    </w:p>
    <w:p w:rsidR="00BE0C89" w:rsidRDefault="00BE0C89" w:rsidP="00E74D72">
      <w:pPr>
        <w:spacing w:before="100" w:beforeAutospacing="1" w:after="100" w:afterAutospacing="1"/>
        <w:rPr>
          <w:rFonts w:ascii="Calibri" w:hAnsi="Calibri" w:cs="Calibri"/>
        </w:rPr>
      </w:pPr>
    </w:p>
    <w:p w:rsidR="00E74D72" w:rsidRDefault="00E74D72" w:rsidP="00E74D72">
      <w:pPr>
        <w:spacing w:before="100" w:beforeAutospacing="1" w:after="100" w:afterAutospacing="1"/>
        <w:rPr>
          <w:rFonts w:ascii="Calibri" w:hAnsi="Calibri" w:cs="Calibri"/>
        </w:rPr>
      </w:pPr>
      <w:r>
        <w:rPr>
          <w:rFonts w:ascii="Calibri" w:hAnsi="Calibri" w:cs="Calibri"/>
        </w:rPr>
        <w:t xml:space="preserve">Dear Parents/Carers, </w:t>
      </w:r>
    </w:p>
    <w:p w:rsidR="00E74D72" w:rsidRPr="00BE0C89" w:rsidRDefault="00E74D72" w:rsidP="00BE0C89">
      <w:pPr>
        <w:spacing w:after="240"/>
        <w:rPr>
          <w:rFonts w:ascii="Calibri" w:hAnsi="Calibri" w:cs="Calibri"/>
          <w:b/>
        </w:rPr>
      </w:pPr>
      <w:r w:rsidRPr="00BE0C89">
        <w:rPr>
          <w:rFonts w:ascii="Calibri" w:hAnsi="Calibri" w:cs="Calibri"/>
          <w:b/>
        </w:rPr>
        <w:t>Poverty Proofing</w:t>
      </w:r>
      <w:r w:rsidRPr="00BE0C89">
        <w:rPr>
          <w:rFonts w:ascii="Calibri" w:hAnsi="Calibri" w:cs="Calibri"/>
          <w:b/>
          <w:vertAlign w:val="superscript"/>
        </w:rPr>
        <w:t>©</w:t>
      </w:r>
      <w:r w:rsidRPr="00BE0C89">
        <w:rPr>
          <w:rFonts w:ascii="Calibri" w:hAnsi="Calibri" w:cs="Calibri"/>
          <w:b/>
        </w:rPr>
        <w:t xml:space="preserve"> the School Day </w:t>
      </w:r>
    </w:p>
    <w:p w:rsidR="00E74D72" w:rsidRDefault="00E74D72" w:rsidP="00BE0C89">
      <w:pPr>
        <w:spacing w:after="120"/>
        <w:rPr>
          <w:rFonts w:ascii="Calibri" w:hAnsi="Calibri" w:cs="Calibri"/>
        </w:rPr>
      </w:pPr>
      <w:r>
        <w:rPr>
          <w:rFonts w:ascii="Calibri" w:hAnsi="Calibri" w:cs="Calibri"/>
        </w:rPr>
        <w:t xml:space="preserve">We all know that rising costs of living, job losses and stagnant wages are placing a lot of pressure on family finances and that the pandemic has exacerbated this for many. We are working with your school as it strives to remove any barriers to children’s learning, ensuring pressure on household income doesn’t have a negative impact on any child’s education. </w:t>
      </w:r>
    </w:p>
    <w:p w:rsidR="00E74D72" w:rsidRDefault="00E74D72" w:rsidP="00BE0C89">
      <w:pPr>
        <w:spacing w:after="120"/>
        <w:rPr>
          <w:rFonts w:ascii="Calibri" w:hAnsi="Calibri" w:cs="Calibri"/>
        </w:rPr>
      </w:pPr>
      <w:r w:rsidRPr="00E74D72">
        <w:rPr>
          <w:rFonts w:asciiTheme="minorHAnsi" w:hAnsiTheme="minorHAnsi" w:cstheme="minorHAnsi"/>
        </w:rPr>
        <w:t xml:space="preserve">We are currently working in </w:t>
      </w:r>
      <w:sdt>
        <w:sdtPr>
          <w:rPr>
            <w:rStyle w:val="ParentLetter"/>
            <w:rFonts w:cstheme="minorHAnsi"/>
          </w:rPr>
          <w:alias w:val="School Name"/>
          <w:tag w:val="School Name"/>
          <w:id w:val="760107628"/>
          <w:placeholder>
            <w:docPart w:val="966C71AF438F40FDB326F18BD6CD9B75"/>
          </w:placeholder>
        </w:sdtPr>
        <w:sdtEndPr>
          <w:rPr>
            <w:rStyle w:val="DefaultParagraphFont"/>
            <w:rFonts w:ascii="Times New Roman" w:hAnsi="Times New Roman"/>
          </w:rPr>
        </w:sdtEndPr>
        <w:sdtContent>
          <w:r w:rsidR="006144EF" w:rsidRPr="006144EF">
            <w:rPr>
              <w:rStyle w:val="ParentLetter"/>
              <w:rFonts w:cstheme="minorHAnsi"/>
            </w:rPr>
            <w:t xml:space="preserve">Co-op Academy </w:t>
          </w:r>
          <w:proofErr w:type="spellStart"/>
          <w:r w:rsidR="006144EF" w:rsidRPr="006144EF">
            <w:rPr>
              <w:rStyle w:val="ParentLetter"/>
              <w:rFonts w:cstheme="minorHAnsi"/>
            </w:rPr>
            <w:t>Priesthorpe</w:t>
          </w:r>
          <w:proofErr w:type="spellEnd"/>
        </w:sdtContent>
      </w:sdt>
      <w:r w:rsidR="00B407D8">
        <w:rPr>
          <w:rFonts w:asciiTheme="minorHAnsi" w:hAnsiTheme="minorHAnsi" w:cstheme="minorHAnsi"/>
        </w:rPr>
        <w:t xml:space="preserve"> to support the school to </w:t>
      </w:r>
      <w:r w:rsidR="00BE0C89" w:rsidRPr="00BE0C89">
        <w:rPr>
          <w:rFonts w:asciiTheme="minorHAnsi" w:hAnsiTheme="minorHAnsi" w:cstheme="minorHAnsi"/>
        </w:rPr>
        <w:t>‘Poverty Proof the School Day’</w:t>
      </w:r>
      <w:r w:rsidRPr="00BE0C89">
        <w:rPr>
          <w:rFonts w:asciiTheme="minorHAnsi" w:hAnsiTheme="minorHAnsi" w:cstheme="minorHAnsi"/>
        </w:rPr>
        <w:t>.</w:t>
      </w:r>
      <w:r>
        <w:rPr>
          <w:rFonts w:ascii="Calibri" w:hAnsi="Calibri" w:cs="Calibri"/>
        </w:rPr>
        <w:t xml:space="preserve"> This means your school is looking to ensure that every child has the same opportunities throughout the school day. We are speaking to all pupils, teachers and governors and would like to get yo</w:t>
      </w:r>
      <w:r w:rsidR="00643F4B">
        <w:rPr>
          <w:rFonts w:ascii="Calibri" w:hAnsi="Calibri" w:cs="Calibri"/>
        </w:rPr>
        <w:t>ur views as parents/carers too.</w:t>
      </w:r>
      <w:r>
        <w:rPr>
          <w:rFonts w:ascii="Calibri" w:hAnsi="Calibri" w:cs="Calibri"/>
        </w:rPr>
        <w:t xml:space="preserve"> We will be discussing things such as access to trips, after school clubs and music tuition, the costs of uniform, how free school meals are administered and how children access food during the school day.  </w:t>
      </w:r>
    </w:p>
    <w:p w:rsidR="00E74D72" w:rsidRDefault="00E74D72" w:rsidP="00BE0C89">
      <w:pPr>
        <w:spacing w:after="120"/>
        <w:rPr>
          <w:rFonts w:asciiTheme="minorHAnsi" w:hAnsiTheme="minorHAnsi" w:cstheme="minorHAnsi"/>
        </w:rPr>
      </w:pPr>
      <w:r w:rsidRPr="00E74D72">
        <w:rPr>
          <w:rFonts w:asciiTheme="minorHAnsi" w:hAnsiTheme="minorHAnsi" w:cstheme="minorHAnsi"/>
        </w:rPr>
        <w:t xml:space="preserve">I will be in school week commencing </w:t>
      </w:r>
      <w:sdt>
        <w:sdtPr>
          <w:rPr>
            <w:rStyle w:val="ParentLetter2"/>
            <w:rFonts w:cstheme="minorHAnsi"/>
          </w:rPr>
          <w:alias w:val="Date"/>
          <w:tag w:val="Date"/>
          <w:id w:val="-453642891"/>
          <w:placeholder>
            <w:docPart w:val="1BC19C34F03043569BAE15229072D21D"/>
          </w:placeholder>
        </w:sdtPr>
        <w:sdtEndPr>
          <w:rPr>
            <w:rStyle w:val="DefaultParagraphFont"/>
            <w:rFonts w:ascii="Times New Roman" w:hAnsi="Times New Roman"/>
          </w:rPr>
        </w:sdtEndPr>
        <w:sdtContent>
          <w:sdt>
            <w:sdtPr>
              <w:rPr>
                <w:rFonts w:asciiTheme="minorHAnsi" w:hAnsiTheme="minorHAnsi" w:cstheme="minorHAnsi"/>
              </w:rPr>
              <w:alias w:val="Date"/>
              <w:tag w:val="Date"/>
              <w:id w:val="-713820646"/>
              <w:placeholder>
                <w:docPart w:val="08EC9C7F3D214FA2B14156D01ADC28F2"/>
              </w:placeholder>
            </w:sdtPr>
            <w:sdtEndPr/>
            <w:sdtContent>
              <w:r w:rsidR="006144EF">
                <w:rPr>
                  <w:rFonts w:asciiTheme="minorHAnsi" w:hAnsiTheme="minorHAnsi" w:cstheme="minorHAnsi"/>
                </w:rPr>
                <w:t>18</w:t>
              </w:r>
              <w:r w:rsidR="006144EF">
                <w:rPr>
                  <w:rFonts w:asciiTheme="minorHAnsi" w:hAnsiTheme="minorHAnsi" w:cstheme="minorHAnsi"/>
                  <w:vertAlign w:val="superscript"/>
                </w:rPr>
                <w:t>th</w:t>
              </w:r>
              <w:r w:rsidR="006144EF">
                <w:rPr>
                  <w:rFonts w:asciiTheme="minorHAnsi" w:hAnsiTheme="minorHAnsi" w:cstheme="minorHAnsi"/>
                </w:rPr>
                <w:t xml:space="preserve"> November 2024</w:t>
              </w:r>
            </w:sdtContent>
          </w:sdt>
        </w:sdtContent>
      </w:sdt>
      <w:r w:rsidRPr="00E74D72">
        <w:rPr>
          <w:rFonts w:asciiTheme="minorHAnsi" w:hAnsiTheme="minorHAnsi" w:cstheme="minorHAnsi"/>
        </w:rPr>
        <w:t xml:space="preserve"> and it would be great to get the views of as many parents/carers as possible. It would be really useful if you could fill in the attached questionnaire and send it in with your child or use the following link: </w:t>
      </w:r>
      <w:sdt>
        <w:sdtPr>
          <w:rPr>
            <w:rFonts w:asciiTheme="minorHAnsi" w:hAnsiTheme="minorHAnsi" w:cstheme="minorHAnsi"/>
          </w:rPr>
          <w:alias w:val="Link"/>
          <w:tag w:val="Link"/>
          <w:id w:val="-686297134"/>
          <w:placeholder>
            <w:docPart w:val="AC35239AD49A4CB4A421ED40C9E4BB15"/>
          </w:placeholder>
        </w:sdtPr>
        <w:sdtEndPr/>
        <w:sdtContent>
          <w:hyperlink r:id="rId10" w:history="1">
            <w:r w:rsidR="006144EF" w:rsidRPr="0049186D">
              <w:rPr>
                <w:rStyle w:val="Hyperlink"/>
                <w:rFonts w:asciiTheme="minorHAnsi" w:hAnsiTheme="minorHAnsi" w:cstheme="minorHAnsi"/>
                <w:b/>
              </w:rPr>
              <w:t>https://tinyurl.com/4euez68y</w:t>
            </w:r>
          </w:hyperlink>
          <w:r w:rsidR="006144EF">
            <w:rPr>
              <w:rFonts w:asciiTheme="minorHAnsi" w:hAnsiTheme="minorHAnsi" w:cstheme="minorHAnsi"/>
              <w:b/>
            </w:rPr>
            <w:t xml:space="preserve"> </w:t>
          </w:r>
        </w:sdtContent>
      </w:sdt>
      <w:r w:rsidRPr="004D02DF">
        <w:rPr>
          <w:rFonts w:asciiTheme="minorHAnsi" w:hAnsiTheme="minorHAnsi" w:cstheme="minorHAnsi"/>
        </w:rPr>
        <w:t xml:space="preserve"> </w:t>
      </w:r>
    </w:p>
    <w:p w:rsidR="00DE0736" w:rsidRDefault="00DE0736" w:rsidP="00BE0C89">
      <w:pPr>
        <w:spacing w:after="120"/>
        <w:rPr>
          <w:rFonts w:asciiTheme="minorHAnsi" w:hAnsiTheme="minorHAnsi" w:cstheme="minorHAnsi"/>
        </w:rPr>
      </w:pPr>
      <w:r w:rsidRPr="00DE0736">
        <w:rPr>
          <w:rFonts w:asciiTheme="minorHAnsi" w:hAnsiTheme="minorHAnsi" w:cstheme="minorHAnsi"/>
        </w:rPr>
        <w:t xml:space="preserve">We would be grateful if you could submit your responses </w:t>
      </w:r>
      <w:r w:rsidR="007270F9">
        <w:rPr>
          <w:rFonts w:asciiTheme="minorHAnsi" w:hAnsiTheme="minorHAnsi" w:cstheme="minorHAnsi"/>
        </w:rPr>
        <w:t xml:space="preserve">by </w:t>
      </w:r>
      <w:sdt>
        <w:sdtPr>
          <w:rPr>
            <w:rFonts w:asciiTheme="minorHAnsi" w:hAnsiTheme="minorHAnsi" w:cstheme="minorHAnsi"/>
          </w:rPr>
          <w:alias w:val="Date"/>
          <w:tag w:val="Date"/>
          <w:id w:val="-391957847"/>
          <w:placeholder>
            <w:docPart w:val="DefaultPlaceholder_-1854013440"/>
          </w:placeholder>
        </w:sdtPr>
        <w:sdtEndPr/>
        <w:sdtContent>
          <w:sdt>
            <w:sdtPr>
              <w:rPr>
                <w:rFonts w:asciiTheme="minorHAnsi" w:hAnsiTheme="minorHAnsi" w:cstheme="minorHAnsi"/>
              </w:rPr>
              <w:alias w:val="Date"/>
              <w:tag w:val="Date"/>
              <w:id w:val="2123501430"/>
              <w:placeholder>
                <w:docPart w:val="BE779C6A6F084B8C85ED7158DA05A70F"/>
              </w:placeholder>
            </w:sdtPr>
            <w:sdtEndPr/>
            <w:sdtContent>
              <w:r w:rsidR="006144EF">
                <w:rPr>
                  <w:rFonts w:asciiTheme="minorHAnsi" w:hAnsiTheme="minorHAnsi" w:cstheme="minorHAnsi"/>
                </w:rPr>
                <w:t>Friday 29</w:t>
              </w:r>
              <w:r w:rsidR="006144EF">
                <w:rPr>
                  <w:rFonts w:asciiTheme="minorHAnsi" w:hAnsiTheme="minorHAnsi" w:cstheme="minorHAnsi"/>
                  <w:vertAlign w:val="superscript"/>
                </w:rPr>
                <w:t>th</w:t>
              </w:r>
              <w:r w:rsidR="006144EF">
                <w:rPr>
                  <w:rFonts w:asciiTheme="minorHAnsi" w:hAnsiTheme="minorHAnsi" w:cstheme="minorHAnsi"/>
                </w:rPr>
                <w:t xml:space="preserve"> November</w:t>
              </w:r>
            </w:sdtContent>
          </w:sdt>
        </w:sdtContent>
      </w:sdt>
      <w:r w:rsidRPr="00DE0736">
        <w:rPr>
          <w:rFonts w:asciiTheme="minorHAnsi" w:hAnsiTheme="minorHAnsi" w:cstheme="minorHAnsi"/>
        </w:rPr>
        <w:t xml:space="preserve">.  </w:t>
      </w:r>
    </w:p>
    <w:p w:rsidR="00E74D72" w:rsidRPr="00E74D72" w:rsidRDefault="00E74D72" w:rsidP="00BE0C89">
      <w:pPr>
        <w:spacing w:after="120"/>
        <w:rPr>
          <w:rFonts w:asciiTheme="minorHAnsi" w:hAnsiTheme="minorHAnsi" w:cstheme="minorHAnsi"/>
        </w:rPr>
      </w:pPr>
      <w:r w:rsidRPr="00E74D72">
        <w:rPr>
          <w:rFonts w:asciiTheme="minorHAnsi" w:hAnsiTheme="minorHAnsi" w:cstheme="minorHAnsi"/>
        </w:rPr>
        <w:t xml:space="preserve">I will also be in the </w:t>
      </w:r>
      <w:r w:rsidR="00EC31C5">
        <w:rPr>
          <w:rFonts w:asciiTheme="minorHAnsi" w:hAnsiTheme="minorHAnsi" w:cstheme="minorHAnsi"/>
        </w:rPr>
        <w:t>Front Office</w:t>
      </w:r>
      <w:r w:rsidRPr="00E74D72">
        <w:rPr>
          <w:rFonts w:asciiTheme="minorHAnsi" w:hAnsiTheme="minorHAnsi" w:cstheme="minorHAnsi"/>
        </w:rPr>
        <w:t xml:space="preserve"> before and after school, so please do take this opportunity to come and speak to me in person. </w:t>
      </w:r>
    </w:p>
    <w:p w:rsidR="00E74D72" w:rsidRPr="00E74D72" w:rsidRDefault="00E74D72" w:rsidP="00BE0C89">
      <w:pPr>
        <w:spacing w:after="120"/>
        <w:rPr>
          <w:rFonts w:asciiTheme="minorHAnsi" w:hAnsiTheme="minorHAnsi" w:cstheme="minorHAnsi"/>
        </w:rPr>
      </w:pPr>
      <w:r w:rsidRPr="00E74D72">
        <w:rPr>
          <w:rFonts w:asciiTheme="minorHAnsi" w:hAnsiTheme="minorHAnsi" w:cstheme="minorHAnsi"/>
        </w:rPr>
        <w:t xml:space="preserve">We will be working with the school to address the issues raised. All responses are anonymous and you do not have to give your name. </w:t>
      </w:r>
    </w:p>
    <w:p w:rsidR="00BE0C89" w:rsidRDefault="00BE0C89" w:rsidP="00E74D72">
      <w:pPr>
        <w:spacing w:before="100" w:beforeAutospacing="1" w:after="100" w:afterAutospacing="1"/>
        <w:rPr>
          <w:rFonts w:asciiTheme="minorHAnsi" w:hAnsiTheme="minorHAnsi" w:cstheme="minorHAnsi"/>
        </w:rPr>
      </w:pPr>
    </w:p>
    <w:p w:rsidR="00E74D72" w:rsidRPr="00E74D72" w:rsidRDefault="00E74D72" w:rsidP="00E74D72">
      <w:pPr>
        <w:spacing w:before="100" w:beforeAutospacing="1" w:after="100" w:afterAutospacing="1"/>
        <w:rPr>
          <w:rFonts w:asciiTheme="minorHAnsi" w:hAnsiTheme="minorHAnsi" w:cstheme="minorHAnsi"/>
        </w:rPr>
      </w:pPr>
      <w:r w:rsidRPr="00E74D72">
        <w:rPr>
          <w:rFonts w:asciiTheme="minorHAnsi" w:hAnsiTheme="minorHAnsi" w:cstheme="minorHAnsi"/>
        </w:rPr>
        <w:t xml:space="preserve">Yours sincerely, </w:t>
      </w:r>
    </w:p>
    <w:p w:rsidR="007B7DEA" w:rsidRDefault="00F95EDE" w:rsidP="007B7DEA">
      <w:pPr>
        <w:rPr>
          <w:rFonts w:asciiTheme="minorHAnsi" w:hAnsiTheme="minorHAnsi" w:cstheme="minorHAnsi"/>
        </w:rPr>
      </w:pPr>
      <w:sdt>
        <w:sdtPr>
          <w:rPr>
            <w:rFonts w:asciiTheme="minorHAnsi" w:hAnsiTheme="minorHAnsi" w:cstheme="minorHAnsi"/>
          </w:rPr>
          <w:alias w:val="Name"/>
          <w:tag w:val="Name"/>
          <w:id w:val="1112173898"/>
          <w:placeholder>
            <w:docPart w:val="34BBD4D5C9F94848B5BDDE1AAD749C86"/>
          </w:placeholder>
          <w:dropDownList>
            <w:listItem w:value="Choose an item."/>
            <w:listItem w:displayText="Ellie Liddle" w:value="Ellie Liddle"/>
            <w:listItem w:displayText="George Gardner" w:value="George Gardner"/>
            <w:listItem w:displayText="Joanne Lowes" w:value="Joanne Lowes"/>
            <w:listItem w:displayText="Amanda Gormley" w:value="Amanda Gormley"/>
          </w:dropDownList>
        </w:sdtPr>
        <w:sdtEndPr/>
        <w:sdtContent>
          <w:r w:rsidR="006144EF">
            <w:rPr>
              <w:rFonts w:asciiTheme="minorHAnsi" w:hAnsiTheme="minorHAnsi" w:cstheme="minorHAnsi"/>
            </w:rPr>
            <w:t>Ellie Liddle</w:t>
          </w:r>
        </w:sdtContent>
      </w:sdt>
    </w:p>
    <w:p w:rsidR="007B7DEA" w:rsidRDefault="007B7DEA" w:rsidP="007B7DEA">
      <w:pPr>
        <w:rPr>
          <w:rFonts w:asciiTheme="minorHAnsi" w:hAnsiTheme="minorHAnsi" w:cstheme="minorHAnsi"/>
        </w:rPr>
      </w:pPr>
      <w:r>
        <w:rPr>
          <w:rFonts w:asciiTheme="minorHAnsi" w:hAnsiTheme="minorHAnsi" w:cstheme="minorHAnsi"/>
        </w:rPr>
        <w:t>Poverty Proofing© Co-ordinator</w:t>
      </w:r>
    </w:p>
    <w:p w:rsidR="007B7DEA" w:rsidRDefault="00F95EDE" w:rsidP="007B7DEA">
      <w:pPr>
        <w:rPr>
          <w:rFonts w:asciiTheme="minorHAnsi" w:hAnsiTheme="minorHAnsi" w:cstheme="minorHAnsi"/>
        </w:rPr>
      </w:pPr>
      <w:sdt>
        <w:sdtPr>
          <w:rPr>
            <w:rFonts w:asciiTheme="minorHAnsi" w:hAnsiTheme="minorHAnsi" w:cstheme="minorHAnsi"/>
          </w:rPr>
          <w:alias w:val="Email"/>
          <w:tag w:val="Email"/>
          <w:id w:val="-1032030128"/>
          <w:placeholder>
            <w:docPart w:val="81761EF6B9194BB0BC62D45E938D3BD4"/>
          </w:placeholder>
          <w:dropDownList>
            <w:listItem w:value="Choose an item."/>
            <w:listItem w:displayText="ellie.liddle@children-ne.org.uk" w:value="ellie.liddle@children-ne.org.uk"/>
            <w:listItem w:displayText="george.gardner@children-ne.org.uk " w:value="george.gardner@children-ne.org.uk "/>
            <w:listItem w:displayText="joanne.lowes@children-ne.org.uk" w:value="joanne.lowes@children-ne.org.uk"/>
            <w:listItem w:displayText="amanda.gormley@children-ne.org.uk" w:value="amanda.gormley@children-ne.org.uk"/>
          </w:dropDownList>
        </w:sdtPr>
        <w:sdtEndPr/>
        <w:sdtContent>
          <w:r w:rsidR="006144EF">
            <w:rPr>
              <w:rFonts w:asciiTheme="minorHAnsi" w:hAnsiTheme="minorHAnsi" w:cstheme="minorHAnsi"/>
            </w:rPr>
            <w:t>ellie.liddle@children-ne.org.uk</w:t>
          </w:r>
        </w:sdtContent>
      </w:sdt>
    </w:p>
    <w:p w:rsidR="007B7DEA" w:rsidRDefault="00F95EDE" w:rsidP="007B7DEA">
      <w:pPr>
        <w:rPr>
          <w:rFonts w:asciiTheme="minorHAnsi" w:hAnsiTheme="minorHAnsi" w:cstheme="minorHAnsi"/>
        </w:rPr>
      </w:pPr>
      <w:sdt>
        <w:sdtPr>
          <w:rPr>
            <w:rFonts w:asciiTheme="minorHAnsi" w:hAnsiTheme="minorHAnsi" w:cstheme="minorHAnsi"/>
          </w:rPr>
          <w:alias w:val="Mobile"/>
          <w:tag w:val="Mobile"/>
          <w:id w:val="1802807515"/>
          <w:placeholder>
            <w:docPart w:val="34BBD4D5C9F94848B5BDDE1AAD749C86"/>
          </w:placeholder>
          <w:comboBox>
            <w:listItem w:value="Choose an item."/>
            <w:listItem w:displayText="07706326847" w:value="07706326847"/>
            <w:listItem w:displayText="07562656453" w:value="07562656453"/>
            <w:listItem w:displayText="07512301695" w:value="07512301695"/>
            <w:listItem w:displayText="07355091319" w:value="07355091319"/>
          </w:comboBox>
        </w:sdtPr>
        <w:sdtEndPr/>
        <w:sdtContent>
          <w:r w:rsidR="006144EF">
            <w:rPr>
              <w:rFonts w:asciiTheme="minorHAnsi" w:hAnsiTheme="minorHAnsi" w:cstheme="minorHAnsi"/>
            </w:rPr>
            <w:t>07706326847</w:t>
          </w:r>
        </w:sdtContent>
      </w:sdt>
    </w:p>
    <w:p w:rsidR="009D3635" w:rsidRPr="00EC31C5" w:rsidRDefault="009D3635" w:rsidP="00EC31C5">
      <w:pPr>
        <w:rPr>
          <w:rFonts w:asciiTheme="minorHAnsi" w:hAnsiTheme="minorHAnsi" w:cstheme="minorHAnsi"/>
        </w:rPr>
      </w:pPr>
      <w:bookmarkStart w:id="0" w:name="_GoBack"/>
      <w:bookmarkEnd w:id="0"/>
    </w:p>
    <w:sectPr w:rsidR="009D3635" w:rsidRPr="00EC31C5" w:rsidSect="00CB0B14">
      <w:headerReference w:type="default" r:id="rId11"/>
      <w:headerReference w:type="first" r:id="rId12"/>
      <w:footerReference w:type="first" r:id="rId13"/>
      <w:type w:val="continuous"/>
      <w:pgSz w:w="11906" w:h="16838"/>
      <w:pgMar w:top="1440" w:right="991" w:bottom="1079" w:left="1276" w:header="426" w:footer="1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5EDE" w:rsidRDefault="00F95EDE">
      <w:r>
        <w:separator/>
      </w:r>
    </w:p>
  </w:endnote>
  <w:endnote w:type="continuationSeparator" w:id="0">
    <w:p w:rsidR="00F95EDE" w:rsidRDefault="00F95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D34" w:rsidRPr="000B1D07" w:rsidRDefault="00744823">
    <w:pPr>
      <w:pStyle w:val="Footer"/>
      <w:rPr>
        <w:rFonts w:ascii="Arial" w:hAnsi="Arial" w:cs="Arial"/>
        <w:b/>
        <w:szCs w:val="22"/>
      </w:rPr>
    </w:pPr>
    <w:r>
      <w:rPr>
        <w:noProof/>
      </w:rPr>
      <w:drawing>
        <wp:anchor distT="0" distB="0" distL="114300" distR="114300" simplePos="0" relativeHeight="251657216" behindDoc="0" locked="0" layoutInCell="1" allowOverlap="1" wp14:anchorId="09E87242" wp14:editId="3573F40B">
          <wp:simplePos x="0" y="0"/>
          <wp:positionH relativeFrom="column">
            <wp:posOffset>2198370</wp:posOffset>
          </wp:positionH>
          <wp:positionV relativeFrom="paragraph">
            <wp:posOffset>741045</wp:posOffset>
          </wp:positionV>
          <wp:extent cx="1343025" cy="238125"/>
          <wp:effectExtent l="0" t="0" r="9525" b="95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23812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4384" behindDoc="1" locked="0" layoutInCell="1" allowOverlap="1" wp14:anchorId="3C6607F6" wp14:editId="314C4A86">
              <wp:simplePos x="0" y="0"/>
              <wp:positionH relativeFrom="column">
                <wp:posOffset>-140335</wp:posOffset>
              </wp:positionH>
              <wp:positionV relativeFrom="paragraph">
                <wp:posOffset>740410</wp:posOffset>
              </wp:positionV>
              <wp:extent cx="1372870" cy="172085"/>
              <wp:effectExtent l="0" t="0" r="635" b="0"/>
              <wp:wrapTight wrapText="bothSides">
                <wp:wrapPolygon edited="0">
                  <wp:start x="-150" y="0"/>
                  <wp:lineTo x="-150" y="20723"/>
                  <wp:lineTo x="21600" y="20723"/>
                  <wp:lineTo x="21600" y="0"/>
                  <wp:lineTo x="-150" y="0"/>
                </wp:wrapPolygon>
              </wp:wrapTight>
              <wp:docPr id="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287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5946" w:rsidRPr="00F84176" w:rsidRDefault="00965946" w:rsidP="00965946">
                          <w:pPr>
                            <w:rPr>
                              <w:rFonts w:ascii="Arial" w:hAnsi="Arial" w:cs="Arial"/>
                              <w:szCs w:val="22"/>
                            </w:rPr>
                          </w:pPr>
                          <w:r>
                            <w:rPr>
                              <w:rFonts w:ascii="Arial" w:hAnsi="Arial" w:cs="Arial"/>
                              <w:color w:val="001F7B"/>
                              <w:sz w:val="13"/>
                              <w:szCs w:val="13"/>
                            </w:rPr>
                            <w:t>Registered Charity No 222041</w:t>
                          </w:r>
                        </w:p>
                        <w:p w:rsidR="00965946" w:rsidRDefault="00965946" w:rsidP="0096594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6607F6" id="_x0000_t202" coordsize="21600,21600" o:spt="202" path="m,l,21600r21600,l21600,xe">
              <v:stroke joinstyle="miter"/>
              <v:path gradientshapeok="t" o:connecttype="rect"/>
            </v:shapetype>
            <v:shape id="Text Box 58" o:spid="_x0000_s1026" type="#_x0000_t202" style="position:absolute;margin-left:-11.05pt;margin-top:58.3pt;width:108.1pt;height:13.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" stroked="f">
              <v:textbox>
                <w:txbxContent>
                  <w:p w:rsidR="00965946" w:rsidRPr="00F84176" w:rsidRDefault="00965946" w:rsidP="00965946">
                    <w:pPr>
                      <w:rPr>
                        <w:rFonts w:ascii="Arial" w:hAnsi="Arial" w:cs="Arial"/>
                        <w:szCs w:val="22"/>
                      </w:rPr>
                    </w:pPr>
                    <w:r>
                      <w:rPr>
                        <w:rFonts w:ascii="Arial" w:hAnsi="Arial" w:cs="Arial"/>
                        <w:color w:val="001F7B"/>
                        <w:sz w:val="13"/>
                        <w:szCs w:val="13"/>
                      </w:rPr>
                      <w:t>Registered Charity No 222041</w:t>
                    </w:r>
                  </w:p>
                  <w:p w:rsidR="00965946" w:rsidRDefault="00965946" w:rsidP="00965946"/>
                </w:txbxContent>
              </v:textbox>
              <w10:wrap type="tight"/>
            </v:shape>
          </w:pict>
        </mc:Fallback>
      </mc:AlternateContent>
    </w:r>
    <w:r w:rsidR="00DA59D9">
      <w:rPr>
        <w:rFonts w:ascii="Arial" w:hAnsi="Arial" w:cs="Arial"/>
        <w:noProof/>
        <w:szCs w:val="22"/>
      </w:rPr>
      <w:drawing>
        <wp:anchor distT="0" distB="0" distL="114300" distR="114300" simplePos="0" relativeHeight="251662336" behindDoc="1" locked="0" layoutInCell="1" allowOverlap="1" wp14:anchorId="56D3CE92" wp14:editId="16A8935B">
          <wp:simplePos x="0" y="0"/>
          <wp:positionH relativeFrom="column">
            <wp:posOffset>1233170</wp:posOffset>
          </wp:positionH>
          <wp:positionV relativeFrom="page">
            <wp:posOffset>9495155</wp:posOffset>
          </wp:positionV>
          <wp:extent cx="1407160" cy="600075"/>
          <wp:effectExtent l="0" t="0" r="2540" b="9525"/>
          <wp:wrapNone/>
          <wp:docPr id="179" name="Picture 179" descr="FR_RegLogo_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R_RegLogo_L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7160" cy="600075"/>
                  </a:xfrm>
                  <a:prstGeom prst="rect">
                    <a:avLst/>
                  </a:prstGeom>
                  <a:noFill/>
                </pic:spPr>
              </pic:pic>
            </a:graphicData>
          </a:graphic>
          <wp14:sizeRelH relativeFrom="margin">
            <wp14:pctWidth>0</wp14:pctWidth>
          </wp14:sizeRelH>
          <wp14:sizeRelV relativeFrom="margin">
            <wp14:pctHeight>0</wp14:pctHeight>
          </wp14:sizeRelV>
        </wp:anchor>
      </w:drawing>
    </w:r>
    <w:r w:rsidR="00DA59D9">
      <w:rPr>
        <w:rFonts w:ascii="Arial" w:hAnsi="Arial" w:cs="Arial"/>
        <w:b/>
        <w:noProof/>
        <w:szCs w:val="22"/>
      </w:rPr>
      <w:drawing>
        <wp:anchor distT="0" distB="0" distL="114300" distR="114300" simplePos="0" relativeHeight="251656192" behindDoc="0" locked="0" layoutInCell="1" allowOverlap="1" wp14:anchorId="5C29B524" wp14:editId="471710ED">
          <wp:simplePos x="0" y="0"/>
          <wp:positionH relativeFrom="column">
            <wp:posOffset>2542540</wp:posOffset>
          </wp:positionH>
          <wp:positionV relativeFrom="paragraph">
            <wp:posOffset>151130</wp:posOffset>
          </wp:positionV>
          <wp:extent cx="1498600" cy="534670"/>
          <wp:effectExtent l="0" t="0" r="635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8600" cy="534670"/>
                  </a:xfrm>
                  <a:prstGeom prst="rect">
                    <a:avLst/>
                  </a:prstGeom>
                  <a:noFill/>
                </pic:spPr>
              </pic:pic>
            </a:graphicData>
          </a:graphic>
          <wp14:sizeRelH relativeFrom="page">
            <wp14:pctWidth>0</wp14:pctWidth>
          </wp14:sizeRelH>
          <wp14:sizeRelV relativeFrom="page">
            <wp14:pctHeight>0</wp14:pctHeight>
          </wp14:sizeRelV>
        </wp:anchor>
      </w:drawing>
    </w:r>
    <w:r w:rsidR="00DA59D9">
      <w:rPr>
        <w:noProof/>
      </w:rPr>
      <w:drawing>
        <wp:anchor distT="0" distB="0" distL="114300" distR="114300" simplePos="0" relativeHeight="251665408" behindDoc="1" locked="0" layoutInCell="1" allowOverlap="1" wp14:anchorId="5AF12EAF" wp14:editId="7198E090">
          <wp:simplePos x="0" y="0"/>
          <wp:positionH relativeFrom="column">
            <wp:posOffset>4037965</wp:posOffset>
          </wp:positionH>
          <wp:positionV relativeFrom="paragraph">
            <wp:posOffset>220980</wp:posOffset>
          </wp:positionV>
          <wp:extent cx="870585" cy="354330"/>
          <wp:effectExtent l="0" t="0" r="5715" b="7620"/>
          <wp:wrapTight wrapText="bothSides">
            <wp:wrapPolygon edited="0">
              <wp:start x="7090" y="0"/>
              <wp:lineTo x="0" y="10452"/>
              <wp:lineTo x="0" y="13935"/>
              <wp:lineTo x="945" y="20903"/>
              <wp:lineTo x="3309" y="20903"/>
              <wp:lineTo x="21269" y="17419"/>
              <wp:lineTo x="21269" y="2323"/>
              <wp:lineTo x="9926" y="0"/>
              <wp:lineTo x="7090" y="0"/>
            </wp:wrapPolygon>
          </wp:wrapTight>
          <wp:docPr id="181" name="Picture 181" descr="ME Logo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ME Logo (Blu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70585" cy="354330"/>
                  </a:xfrm>
                  <a:prstGeom prst="rect">
                    <a:avLst/>
                  </a:prstGeom>
                  <a:noFill/>
                </pic:spPr>
              </pic:pic>
            </a:graphicData>
          </a:graphic>
          <wp14:sizeRelH relativeFrom="margin">
            <wp14:pctWidth>0</wp14:pctWidth>
          </wp14:sizeRelH>
          <wp14:sizeRelV relativeFrom="margin">
            <wp14:pctHeight>0</wp14:pctHeight>
          </wp14:sizeRelV>
        </wp:anchor>
      </w:drawing>
    </w:r>
    <w:r w:rsidR="00DA59D9">
      <w:rPr>
        <w:noProof/>
      </w:rPr>
      <w:drawing>
        <wp:anchor distT="0" distB="0" distL="114300" distR="114300" simplePos="0" relativeHeight="251659264" behindDoc="1" locked="0" layoutInCell="1" allowOverlap="1" wp14:anchorId="10EBF139" wp14:editId="4691C364">
          <wp:simplePos x="0" y="0"/>
          <wp:positionH relativeFrom="column">
            <wp:posOffset>5098415</wp:posOffset>
          </wp:positionH>
          <wp:positionV relativeFrom="paragraph">
            <wp:posOffset>70485</wp:posOffset>
          </wp:positionV>
          <wp:extent cx="734060" cy="581025"/>
          <wp:effectExtent l="0" t="0" r="8890" b="9525"/>
          <wp:wrapTight wrapText="bothSides">
            <wp:wrapPolygon edited="0">
              <wp:start x="0" y="0"/>
              <wp:lineTo x="0" y="21246"/>
              <wp:lineTo x="21301" y="21246"/>
              <wp:lineTo x="21301" y="0"/>
              <wp:lineTo x="0" y="0"/>
            </wp:wrapPolygon>
          </wp:wrapTight>
          <wp:docPr id="182" name="Picture 182" descr="LW_logo_employer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W_logo_employer_rg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4060" cy="581025"/>
                  </a:xfrm>
                  <a:prstGeom prst="rect">
                    <a:avLst/>
                  </a:prstGeom>
                  <a:noFill/>
                </pic:spPr>
              </pic:pic>
            </a:graphicData>
          </a:graphic>
          <wp14:sizeRelH relativeFrom="page">
            <wp14:pctWidth>0</wp14:pctWidth>
          </wp14:sizeRelH>
          <wp14:sizeRelV relativeFrom="page">
            <wp14:pctHeight>0</wp14:pctHeight>
          </wp14:sizeRelV>
        </wp:anchor>
      </w:drawing>
    </w:r>
    <w:r w:rsidR="00DA59D9">
      <w:rPr>
        <w:noProof/>
      </w:rPr>
      <w:drawing>
        <wp:anchor distT="0" distB="0" distL="114300" distR="114300" simplePos="0" relativeHeight="251660288" behindDoc="1" locked="0" layoutInCell="1" allowOverlap="1" wp14:anchorId="6101A932" wp14:editId="17C4C326">
          <wp:simplePos x="0" y="0"/>
          <wp:positionH relativeFrom="column">
            <wp:posOffset>5881370</wp:posOffset>
          </wp:positionH>
          <wp:positionV relativeFrom="paragraph">
            <wp:posOffset>27940</wp:posOffset>
          </wp:positionV>
          <wp:extent cx="638810" cy="642620"/>
          <wp:effectExtent l="0" t="0" r="8890" b="5080"/>
          <wp:wrapTight wrapText="bothSides">
            <wp:wrapPolygon edited="0">
              <wp:start x="0" y="0"/>
              <wp:lineTo x="0" y="21130"/>
              <wp:lineTo x="21256" y="21130"/>
              <wp:lineTo x="21256" y="0"/>
              <wp:lineTo x="0" y="0"/>
            </wp:wrapPolygon>
          </wp:wrapTight>
          <wp:docPr id="183" name="Picture 183" descr="IiV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iV colour"/>
                  <pic:cNvPicPr>
                    <a:picLocks noChangeAspect="1" noChangeArrowheads="1"/>
                  </pic:cNvPicPr>
                </pic:nvPicPr>
                <pic:blipFill>
                  <a:blip r:embed="rId6">
                    <a:extLst>
                      <a:ext uri="{28A0092B-C50C-407E-A947-70E740481C1C}">
                        <a14:useLocalDpi xmlns:a14="http://schemas.microsoft.com/office/drawing/2010/main" val="0"/>
                      </a:ext>
                    </a:extLst>
                  </a:blip>
                  <a:srcRect l="10637" t="9084" r="11258" b="12344"/>
                  <a:stretch>
                    <a:fillRect/>
                  </a:stretch>
                </pic:blipFill>
                <pic:spPr bwMode="auto">
                  <a:xfrm>
                    <a:off x="0" y="0"/>
                    <a:ext cx="638810" cy="642620"/>
                  </a:xfrm>
                  <a:prstGeom prst="rect">
                    <a:avLst/>
                  </a:prstGeom>
                  <a:noFill/>
                </pic:spPr>
              </pic:pic>
            </a:graphicData>
          </a:graphic>
          <wp14:sizeRelH relativeFrom="page">
            <wp14:pctWidth>0</wp14:pctWidth>
          </wp14:sizeRelH>
          <wp14:sizeRelV relativeFrom="page">
            <wp14:pctHeight>0</wp14:pctHeight>
          </wp14:sizeRelV>
        </wp:anchor>
      </w:drawing>
    </w:r>
    <w:r w:rsidR="00DA59D9">
      <w:rPr>
        <w:noProof/>
      </w:rPr>
      <w:drawing>
        <wp:anchor distT="0" distB="0" distL="114300" distR="114300" simplePos="0" relativeHeight="251661312" behindDoc="1" locked="0" layoutInCell="1" allowOverlap="1" wp14:anchorId="727F566D" wp14:editId="1A239AB2">
          <wp:simplePos x="0" y="0"/>
          <wp:positionH relativeFrom="column">
            <wp:posOffset>215265</wp:posOffset>
          </wp:positionH>
          <wp:positionV relativeFrom="paragraph">
            <wp:posOffset>175260</wp:posOffset>
          </wp:positionV>
          <wp:extent cx="1019175" cy="495300"/>
          <wp:effectExtent l="0" t="0" r="9525" b="0"/>
          <wp:wrapTight wrapText="bothSides">
            <wp:wrapPolygon edited="0">
              <wp:start x="0" y="0"/>
              <wp:lineTo x="0" y="19938"/>
              <wp:lineTo x="5249" y="20769"/>
              <wp:lineTo x="16150" y="20769"/>
              <wp:lineTo x="21398" y="19938"/>
              <wp:lineTo x="21398" y="0"/>
              <wp:lineTo x="0" y="0"/>
            </wp:wrapPolygon>
          </wp:wrapTight>
          <wp:docPr id="184" name="Picture 1" descr="employe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r_smal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9175" cy="495300"/>
                  </a:xfrm>
                  <a:prstGeom prst="rect">
                    <a:avLst/>
                  </a:prstGeom>
                  <a:noFill/>
                </pic:spPr>
              </pic:pic>
            </a:graphicData>
          </a:graphic>
          <wp14:sizeRelH relativeFrom="margin">
            <wp14:pctWidth>0</wp14:pctWidth>
          </wp14:sizeRelH>
          <wp14:sizeRelV relativeFrom="margin">
            <wp14:pctHeight>0</wp14:pctHeight>
          </wp14:sizeRelV>
        </wp:anchor>
      </w:drawing>
    </w:r>
    <w:r w:rsidR="00DA59D9">
      <w:rPr>
        <w:rFonts w:ascii="Arial" w:hAnsi="Arial" w:cs="Arial"/>
        <w:b/>
        <w:noProof/>
        <w:szCs w:val="22"/>
      </w:rPr>
      <mc:AlternateContent>
        <mc:Choice Requires="wps">
          <w:drawing>
            <wp:anchor distT="0" distB="0" distL="114300" distR="114300" simplePos="0" relativeHeight="251663360" behindDoc="1" locked="1" layoutInCell="1" allowOverlap="1" wp14:anchorId="62F26552" wp14:editId="0825DFA5">
              <wp:simplePos x="0" y="0"/>
              <wp:positionH relativeFrom="column">
                <wp:posOffset>4373880</wp:posOffset>
              </wp:positionH>
              <wp:positionV relativeFrom="paragraph">
                <wp:posOffset>763270</wp:posOffset>
              </wp:positionV>
              <wp:extent cx="2133600" cy="201930"/>
              <wp:effectExtent l="1905" t="0" r="0" b="0"/>
              <wp:wrapSquare wrapText="bothSides"/>
              <wp:docPr id="5"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5946" w:rsidRPr="00F84176" w:rsidRDefault="00965946" w:rsidP="00965946">
                          <w:pPr>
                            <w:rPr>
                              <w:rFonts w:ascii="Arial" w:hAnsi="Arial" w:cs="Arial"/>
                              <w:szCs w:val="22"/>
                            </w:rPr>
                          </w:pPr>
                          <w:r>
                            <w:rPr>
                              <w:rFonts w:ascii="Arial" w:hAnsi="Arial" w:cs="Arial"/>
                              <w:color w:val="001F7B"/>
                              <w:sz w:val="13"/>
                              <w:szCs w:val="13"/>
                            </w:rPr>
                            <w:t>Company Limited by Guarantee No.</w:t>
                          </w:r>
                          <w:r w:rsidRPr="00970A71">
                            <w:rPr>
                              <w:rFonts w:ascii="Arial" w:hAnsi="Arial" w:cs="Arial"/>
                              <w:color w:val="001F7B"/>
                              <w:sz w:val="13"/>
                              <w:szCs w:val="13"/>
                            </w:rPr>
                            <w:t>90288</w:t>
                          </w:r>
                          <w:r>
                            <w:rPr>
                              <w:rFonts w:ascii="Arial" w:hAnsi="Arial" w:cs="Arial"/>
                              <w:color w:val="001F7B"/>
                              <w:sz w:val="13"/>
                              <w:szCs w:val="13"/>
                            </w:rPr>
                            <w:t xml:space="preserve"> England</w:t>
                          </w:r>
                        </w:p>
                        <w:p w:rsidR="00965946" w:rsidRDefault="00965946" w:rsidP="0096594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F26552" id="Text Box 56" o:spid="_x0000_s1027" type="#_x0000_t202" style="position:absolute;margin-left:344.4pt;margin-top:60.1pt;width:168pt;height:15.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" stroked="f">
              <v:textbox>
                <w:txbxContent>
                  <w:p w:rsidR="00965946" w:rsidRPr="00F84176" w:rsidRDefault="00965946" w:rsidP="00965946">
                    <w:pPr>
                      <w:rPr>
                        <w:rFonts w:ascii="Arial" w:hAnsi="Arial" w:cs="Arial"/>
                        <w:szCs w:val="22"/>
                      </w:rPr>
                    </w:pPr>
                    <w:r>
                      <w:rPr>
                        <w:rFonts w:ascii="Arial" w:hAnsi="Arial" w:cs="Arial"/>
                        <w:color w:val="001F7B"/>
                        <w:sz w:val="13"/>
                        <w:szCs w:val="13"/>
                      </w:rPr>
                      <w:t>Company Limited by Guarantee No.</w:t>
                    </w:r>
                    <w:r w:rsidRPr="00970A71">
                      <w:rPr>
                        <w:rFonts w:ascii="Arial" w:hAnsi="Arial" w:cs="Arial"/>
                        <w:color w:val="001F7B"/>
                        <w:sz w:val="13"/>
                        <w:szCs w:val="13"/>
                      </w:rPr>
                      <w:t>90288</w:t>
                    </w:r>
                    <w:r>
                      <w:rPr>
                        <w:rFonts w:ascii="Arial" w:hAnsi="Arial" w:cs="Arial"/>
                        <w:color w:val="001F7B"/>
                        <w:sz w:val="13"/>
                        <w:szCs w:val="13"/>
                      </w:rPr>
                      <w:t xml:space="preserve"> England</w:t>
                    </w:r>
                  </w:p>
                  <w:p w:rsidR="00965946" w:rsidRDefault="00965946" w:rsidP="00965946"/>
                </w:txbxContent>
              </v:textbox>
              <w10:wrap type="square"/>
              <w10:anchorlock/>
            </v:shape>
          </w:pict>
        </mc:Fallback>
      </mc:AlternateContent>
    </w:r>
    <w:r w:rsidR="00DA59D9">
      <w:rPr>
        <w:rFonts w:ascii="Arial" w:hAnsi="Arial" w:cs="Arial"/>
        <w:noProof/>
        <w:szCs w:val="22"/>
      </w:rPr>
      <w:drawing>
        <wp:anchor distT="0" distB="0" distL="114300" distR="114300" simplePos="0" relativeHeight="251658240" behindDoc="1" locked="0" layoutInCell="1" allowOverlap="1" wp14:anchorId="30018327" wp14:editId="45112A36">
          <wp:simplePos x="0" y="0"/>
          <wp:positionH relativeFrom="column">
            <wp:posOffset>-575310</wp:posOffset>
          </wp:positionH>
          <wp:positionV relativeFrom="paragraph">
            <wp:posOffset>70485</wp:posOffset>
          </wp:positionV>
          <wp:extent cx="652145" cy="692785"/>
          <wp:effectExtent l="0" t="0" r="0" b="0"/>
          <wp:wrapTight wrapText="bothSides">
            <wp:wrapPolygon edited="0">
              <wp:start x="0" y="0"/>
              <wp:lineTo x="0" y="20788"/>
              <wp:lineTo x="20822" y="20788"/>
              <wp:lineTo x="20822" y="0"/>
              <wp:lineTo x="0" y="0"/>
            </wp:wrapPolygon>
          </wp:wrapTight>
          <wp:docPr id="185" name="Picture 185" descr="Dual_PPL_LOGO_CHILDREN (Websit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ual_PPL_LOGO_CHILDREN (Websit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2145" cy="692785"/>
                  </a:xfrm>
                  <a:prstGeom prst="rect">
                    <a:avLst/>
                  </a:prstGeom>
                  <a:noFill/>
                </pic:spPr>
              </pic:pic>
            </a:graphicData>
          </a:graphic>
          <wp14:sizeRelH relativeFrom="page">
            <wp14:pctWidth>0</wp14:pctWidth>
          </wp14:sizeRelH>
          <wp14:sizeRelV relativeFrom="page">
            <wp14:pctHeight>0</wp14:pctHeight>
          </wp14:sizeRelV>
        </wp:anchor>
      </w:drawing>
    </w:r>
    <w:r w:rsidR="00DA59D9">
      <w:rPr>
        <w:rFonts w:ascii="Arial" w:hAnsi="Arial" w:cs="Arial"/>
        <w:noProof/>
        <w:szCs w:val="22"/>
      </w:rPr>
      <mc:AlternateContent>
        <mc:Choice Requires="wps">
          <w:drawing>
            <wp:anchor distT="0" distB="0" distL="114300" distR="114300" simplePos="0" relativeHeight="251650048" behindDoc="0" locked="0" layoutInCell="1" allowOverlap="1" wp14:anchorId="3E8D388D" wp14:editId="4ABF5862">
              <wp:simplePos x="0" y="0"/>
              <wp:positionH relativeFrom="column">
                <wp:posOffset>-323850</wp:posOffset>
              </wp:positionH>
              <wp:positionV relativeFrom="paragraph">
                <wp:posOffset>1283970</wp:posOffset>
              </wp:positionV>
              <wp:extent cx="1372870" cy="172085"/>
              <wp:effectExtent l="0" t="0" r="0" b="1270"/>
              <wp:wrapNone/>
              <wp:docPr id="4"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2870" cy="172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023E" w:rsidRPr="00F84176" w:rsidRDefault="006B023E" w:rsidP="006B023E">
                          <w:pPr>
                            <w:rPr>
                              <w:rFonts w:ascii="Arial" w:hAnsi="Arial" w:cs="Arial"/>
                              <w:szCs w:val="22"/>
                            </w:rPr>
                          </w:pPr>
                          <w:r>
                            <w:rPr>
                              <w:rFonts w:ascii="Arial" w:hAnsi="Arial" w:cs="Arial"/>
                              <w:color w:val="001F7B"/>
                              <w:sz w:val="13"/>
                              <w:szCs w:val="13"/>
                            </w:rPr>
                            <w:t>Registered Charity No 222041</w:t>
                          </w:r>
                        </w:p>
                        <w:p w:rsidR="006B023E" w:rsidRDefault="006B023E" w:rsidP="006B02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8D388D" id="Text Box 30" o:spid="_x0000_s1028" type="#_x0000_t202" style="position:absolute;margin-left:-25.5pt;margin-top:101.1pt;width:108.1pt;height:13.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" stroked="f">
              <v:textbox>
                <w:txbxContent>
                  <w:p w:rsidR="006B023E" w:rsidRPr="00F84176" w:rsidRDefault="006B023E" w:rsidP="006B023E">
                    <w:pPr>
                      <w:rPr>
                        <w:rFonts w:ascii="Arial" w:hAnsi="Arial" w:cs="Arial"/>
                        <w:szCs w:val="22"/>
                      </w:rPr>
                    </w:pPr>
                    <w:r>
                      <w:rPr>
                        <w:rFonts w:ascii="Arial" w:hAnsi="Arial" w:cs="Arial"/>
                        <w:color w:val="001F7B"/>
                        <w:sz w:val="13"/>
                        <w:szCs w:val="13"/>
                      </w:rPr>
                      <w:t>Registered Charity No 222041</w:t>
                    </w:r>
                  </w:p>
                  <w:p w:rsidR="006B023E" w:rsidRDefault="006B023E" w:rsidP="006B023E"/>
                </w:txbxContent>
              </v:textbox>
            </v:shape>
          </w:pict>
        </mc:Fallback>
      </mc:AlternateContent>
    </w:r>
    <w:r w:rsidR="00DA59D9">
      <w:rPr>
        <w:rFonts w:ascii="Arial" w:hAnsi="Arial" w:cs="Arial"/>
        <w:noProof/>
        <w:szCs w:val="22"/>
      </w:rPr>
      <mc:AlternateContent>
        <mc:Choice Requires="wps">
          <w:drawing>
            <wp:anchor distT="0" distB="0" distL="114300" distR="114300" simplePos="0" relativeHeight="251651072" behindDoc="0" locked="0" layoutInCell="1" allowOverlap="1" wp14:anchorId="29AE754E" wp14:editId="24D6F2AD">
              <wp:simplePos x="0" y="0"/>
              <wp:positionH relativeFrom="column">
                <wp:posOffset>2339975</wp:posOffset>
              </wp:positionH>
              <wp:positionV relativeFrom="paragraph">
                <wp:posOffset>1229995</wp:posOffset>
              </wp:positionV>
              <wp:extent cx="1459865" cy="255905"/>
              <wp:effectExtent l="0" t="1270" r="635" b="0"/>
              <wp:wrapNone/>
              <wp:docPr id="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023E" w:rsidRDefault="00DA59D9" w:rsidP="006B023E">
                          <w:r>
                            <w:rPr>
                              <w:rFonts w:ascii="Arial" w:hAnsi="Arial" w:cs="Arial"/>
                              <w:noProof/>
                              <w:color w:val="001F7B"/>
                              <w:sz w:val="13"/>
                              <w:szCs w:val="13"/>
                            </w:rPr>
                            <w:drawing>
                              <wp:inline distT="0" distB="0" distL="0" distR="0" wp14:anchorId="6F42CD72" wp14:editId="70D07630">
                                <wp:extent cx="1341120" cy="236220"/>
                                <wp:effectExtent l="0" t="0" r="0" b="0"/>
                                <wp:docPr id="1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1120" cy="2362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AE754E" id="Text Box 31" o:spid="_x0000_s1029" type="#_x0000_t202" style="position:absolute;margin-left:184.25pt;margin-top:96.85pt;width:114.95pt;height:20.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1EkhAIAABc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" stroked="f">
              <v:textbox>
                <w:txbxContent>
                  <w:p w:rsidR="006B023E" w:rsidRDefault="00DA59D9" w:rsidP="006B023E">
                    <w:r>
                      <w:rPr>
                        <w:rFonts w:ascii="Arial" w:hAnsi="Arial" w:cs="Arial"/>
                        <w:noProof/>
                        <w:color w:val="001F7B"/>
                        <w:sz w:val="13"/>
                        <w:szCs w:val="13"/>
                      </w:rPr>
                      <w:drawing>
                        <wp:inline distT="0" distB="0" distL="0" distR="0" wp14:anchorId="6F42CD72" wp14:editId="70D07630">
                          <wp:extent cx="1341120" cy="236220"/>
                          <wp:effectExtent l="0" t="0" r="0" b="0"/>
                          <wp:docPr id="1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1120" cy="236220"/>
                                  </a:xfrm>
                                  <a:prstGeom prst="rect">
                                    <a:avLst/>
                                  </a:prstGeom>
                                  <a:noFill/>
                                  <a:ln>
                                    <a:noFill/>
                                  </a:ln>
                                </pic:spPr>
                              </pic:pic>
                            </a:graphicData>
                          </a:graphic>
                        </wp:inline>
                      </w:drawing>
                    </w:r>
                  </w:p>
                </w:txbxContent>
              </v:textbox>
            </v:shape>
          </w:pict>
        </mc:Fallback>
      </mc:AlternateContent>
    </w:r>
    <w:r w:rsidR="00DA59D9">
      <w:rPr>
        <w:noProof/>
      </w:rPr>
      <w:drawing>
        <wp:anchor distT="36576" distB="36576" distL="36576" distR="36576" simplePos="0" relativeHeight="251655168" behindDoc="0" locked="0" layoutInCell="1" allowOverlap="1" wp14:anchorId="6528994F" wp14:editId="618E49F5">
          <wp:simplePos x="0" y="0"/>
          <wp:positionH relativeFrom="column">
            <wp:posOffset>76835</wp:posOffset>
          </wp:positionH>
          <wp:positionV relativeFrom="paragraph">
            <wp:posOffset>9133205</wp:posOffset>
          </wp:positionV>
          <wp:extent cx="1390650" cy="533400"/>
          <wp:effectExtent l="0" t="0" r="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0650" cy="533400"/>
                  </a:xfrm>
                  <a:prstGeom prst="rect">
                    <a:avLst/>
                  </a:prstGeom>
                  <a:noFill/>
                </pic:spPr>
              </pic:pic>
            </a:graphicData>
          </a:graphic>
          <wp14:sizeRelH relativeFrom="page">
            <wp14:pctWidth>0</wp14:pctWidth>
          </wp14:sizeRelH>
          <wp14:sizeRelV relativeFrom="page">
            <wp14:pctHeight>0</wp14:pctHeight>
          </wp14:sizeRelV>
        </wp:anchor>
      </w:drawing>
    </w:r>
    <w:r w:rsidR="00DA59D9">
      <w:rPr>
        <w:noProof/>
      </w:rPr>
      <w:drawing>
        <wp:anchor distT="36576" distB="36576" distL="36576" distR="36576" simplePos="0" relativeHeight="251654144" behindDoc="0" locked="0" layoutInCell="1" allowOverlap="1" wp14:anchorId="2AB8292D" wp14:editId="76106FC6">
          <wp:simplePos x="0" y="0"/>
          <wp:positionH relativeFrom="column">
            <wp:posOffset>76835</wp:posOffset>
          </wp:positionH>
          <wp:positionV relativeFrom="paragraph">
            <wp:posOffset>9133205</wp:posOffset>
          </wp:positionV>
          <wp:extent cx="1390650" cy="533400"/>
          <wp:effectExtent l="0" t="0" r="0" b="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90650" cy="533400"/>
                  </a:xfrm>
                  <a:prstGeom prst="rect">
                    <a:avLst/>
                  </a:prstGeom>
                  <a:noFill/>
                </pic:spPr>
              </pic:pic>
            </a:graphicData>
          </a:graphic>
          <wp14:sizeRelH relativeFrom="page">
            <wp14:pctWidth>0</wp14:pctWidth>
          </wp14:sizeRelH>
          <wp14:sizeRelV relativeFrom="page">
            <wp14:pctHeight>0</wp14:pctHeight>
          </wp14:sizeRelV>
        </wp:anchor>
      </w:drawing>
    </w:r>
    <w:r w:rsidR="00DA59D9">
      <w:rPr>
        <w:noProof/>
      </w:rPr>
      <mc:AlternateContent>
        <mc:Choice Requires="wps">
          <w:drawing>
            <wp:anchor distT="0" distB="0" distL="114300" distR="114300" simplePos="0" relativeHeight="251652096" behindDoc="0" locked="1" layoutInCell="1" allowOverlap="1" wp14:anchorId="6F9CE342" wp14:editId="70C73D34">
              <wp:simplePos x="0" y="0"/>
              <wp:positionH relativeFrom="column">
                <wp:posOffset>4373880</wp:posOffset>
              </wp:positionH>
              <wp:positionV relativeFrom="paragraph">
                <wp:posOffset>1283970</wp:posOffset>
              </wp:positionV>
              <wp:extent cx="2133600" cy="201930"/>
              <wp:effectExtent l="1905" t="0" r="0" b="0"/>
              <wp:wrapNone/>
              <wp:docPr id="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B023E" w:rsidRPr="00F84176" w:rsidRDefault="006B023E" w:rsidP="006B023E">
                          <w:pPr>
                            <w:rPr>
                              <w:rFonts w:ascii="Arial" w:hAnsi="Arial" w:cs="Arial"/>
                              <w:szCs w:val="22"/>
                            </w:rPr>
                          </w:pPr>
                          <w:r>
                            <w:rPr>
                              <w:rFonts w:ascii="Arial" w:hAnsi="Arial" w:cs="Arial"/>
                              <w:color w:val="001F7B"/>
                              <w:sz w:val="13"/>
                              <w:szCs w:val="13"/>
                            </w:rPr>
                            <w:t>Company Limited by Guarantee No.</w:t>
                          </w:r>
                          <w:r w:rsidRPr="00970A71">
                            <w:rPr>
                              <w:rFonts w:ascii="Arial" w:hAnsi="Arial" w:cs="Arial"/>
                              <w:color w:val="001F7B"/>
                              <w:sz w:val="13"/>
                              <w:szCs w:val="13"/>
                            </w:rPr>
                            <w:t>90288</w:t>
                          </w:r>
                          <w:r>
                            <w:rPr>
                              <w:rFonts w:ascii="Arial" w:hAnsi="Arial" w:cs="Arial"/>
                              <w:color w:val="001F7B"/>
                              <w:sz w:val="13"/>
                              <w:szCs w:val="13"/>
                            </w:rPr>
                            <w:t xml:space="preserve"> England</w:t>
                          </w:r>
                        </w:p>
                        <w:p w:rsidR="006B023E" w:rsidRDefault="006B023E" w:rsidP="006B023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9CE342" id="Text Box 32" o:spid="_x0000_s1030" type="#_x0000_t202" style="position:absolute;margin-left:344.4pt;margin-top:101.1pt;width:168pt;height:15.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" stroked="f">
              <v:textbox>
                <w:txbxContent>
                  <w:p w:rsidR="006B023E" w:rsidRPr="00F84176" w:rsidRDefault="006B023E" w:rsidP="006B023E">
                    <w:pPr>
                      <w:rPr>
                        <w:rFonts w:ascii="Arial" w:hAnsi="Arial" w:cs="Arial"/>
                        <w:szCs w:val="22"/>
                      </w:rPr>
                    </w:pPr>
                    <w:r>
                      <w:rPr>
                        <w:rFonts w:ascii="Arial" w:hAnsi="Arial" w:cs="Arial"/>
                        <w:color w:val="001F7B"/>
                        <w:sz w:val="13"/>
                        <w:szCs w:val="13"/>
                      </w:rPr>
                      <w:t>Company Limited by Guarantee No.</w:t>
                    </w:r>
                    <w:r w:rsidRPr="00970A71">
                      <w:rPr>
                        <w:rFonts w:ascii="Arial" w:hAnsi="Arial" w:cs="Arial"/>
                        <w:color w:val="001F7B"/>
                        <w:sz w:val="13"/>
                        <w:szCs w:val="13"/>
                      </w:rPr>
                      <w:t>90288</w:t>
                    </w:r>
                    <w:r>
                      <w:rPr>
                        <w:rFonts w:ascii="Arial" w:hAnsi="Arial" w:cs="Arial"/>
                        <w:color w:val="001F7B"/>
                        <w:sz w:val="13"/>
                        <w:szCs w:val="13"/>
                      </w:rPr>
                      <w:t xml:space="preserve"> England</w:t>
                    </w:r>
                  </w:p>
                  <w:p w:rsidR="006B023E" w:rsidRDefault="006B023E" w:rsidP="006B023E"/>
                </w:txbxContent>
              </v:textbox>
              <w10:anchorlock/>
            </v:shape>
          </w:pict>
        </mc:Fallback>
      </mc:AlternateContent>
    </w:r>
    <w:r w:rsidR="002310D2">
      <w:rPr>
        <w:rFonts w:ascii="Arial" w:hAnsi="Arial" w:cs="Arial"/>
        <w:szCs w:val="22"/>
      </w:rPr>
      <w:t xml:space="preserve">      </w:t>
    </w:r>
    <w:r w:rsidR="00C527BA">
      <w:rPr>
        <w:rFonts w:ascii="Arial" w:hAnsi="Arial" w:cs="Arial"/>
        <w:szCs w:val="22"/>
      </w:rPr>
      <w:t xml:space="preserve">     </w:t>
    </w:r>
    <w:r w:rsidR="00373D34">
      <w:rPr>
        <w:rFonts w:ascii="Arial" w:hAnsi="Arial" w:cs="Arial"/>
        <w:szCs w:val="22"/>
      </w:rPr>
      <w:t xml:space="preserve">   </w:t>
    </w:r>
    <w:r w:rsidR="00337B63" w:rsidRPr="000B1D07">
      <w:rPr>
        <w:rFonts w:ascii="Arial" w:hAnsi="Arial" w:cs="Arial"/>
        <w:b/>
        <w:szCs w:val="22"/>
      </w:rPr>
      <w:t xml:space="preserve">      </w:t>
    </w:r>
    <w:r>
      <w:rPr>
        <w:rFonts w:ascii="Arial" w:hAnsi="Arial" w:cs="Arial"/>
        <w:b/>
        <w:noProof/>
        <w:szCs w:val="22"/>
      </w:rPr>
      <mc:AlternateContent>
        <mc:Choice Requires="wps">
          <w:drawing>
            <wp:anchor distT="0" distB="0" distL="114300" distR="114300" simplePos="0" relativeHeight="251668480" behindDoc="1" locked="1" layoutInCell="1" allowOverlap="1" wp14:anchorId="2683F931" wp14:editId="134F97C4">
              <wp:simplePos x="0" y="0"/>
              <wp:positionH relativeFrom="column">
                <wp:posOffset>-743585</wp:posOffset>
              </wp:positionH>
              <wp:positionV relativeFrom="paragraph">
                <wp:posOffset>914400</wp:posOffset>
              </wp:positionV>
              <wp:extent cx="7391400" cy="228600"/>
              <wp:effectExtent l="0" t="0" r="0" b="0"/>
              <wp:wrapSquare wrapText="bothSides"/>
              <wp:docPr id="9"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14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44823" w:rsidRPr="00F84176" w:rsidRDefault="00744823" w:rsidP="00801676">
                          <w:pPr>
                            <w:jc w:val="center"/>
                            <w:rPr>
                              <w:rFonts w:ascii="Arial" w:hAnsi="Arial" w:cs="Arial"/>
                              <w:szCs w:val="22"/>
                            </w:rPr>
                          </w:pPr>
                          <w:r>
                            <w:rPr>
                              <w:rFonts w:ascii="Arial" w:hAnsi="Arial" w:cs="Arial"/>
                              <w:color w:val="001F7B"/>
                              <w:sz w:val="13"/>
                              <w:szCs w:val="13"/>
                            </w:rPr>
                            <w:t xml:space="preserve">Registered Office: </w:t>
                          </w:r>
                          <w:r w:rsidR="00E74D72">
                            <w:rPr>
                              <w:rFonts w:ascii="Arial" w:hAnsi="Arial" w:cs="Arial"/>
                              <w:color w:val="001F7B"/>
                              <w:sz w:val="13"/>
                              <w:szCs w:val="13"/>
                            </w:rPr>
                            <w:t xml:space="preserve">89 </w:t>
                          </w:r>
                          <w:proofErr w:type="spellStart"/>
                          <w:r w:rsidR="00E74D72">
                            <w:rPr>
                              <w:rFonts w:ascii="Arial" w:hAnsi="Arial" w:cs="Arial"/>
                              <w:color w:val="001F7B"/>
                              <w:sz w:val="13"/>
                              <w:szCs w:val="13"/>
                            </w:rPr>
                            <w:t>Denhill</w:t>
                          </w:r>
                          <w:proofErr w:type="spellEnd"/>
                          <w:r w:rsidR="00E74D72">
                            <w:rPr>
                              <w:rFonts w:ascii="Arial" w:hAnsi="Arial" w:cs="Arial"/>
                              <w:color w:val="001F7B"/>
                              <w:sz w:val="13"/>
                              <w:szCs w:val="13"/>
                            </w:rPr>
                            <w:t xml:space="preserve"> Park, Newcastle upon Tyne NE15</w:t>
                          </w:r>
                          <w:r>
                            <w:rPr>
                              <w:rFonts w:ascii="Arial" w:hAnsi="Arial" w:cs="Arial"/>
                              <w:color w:val="001F7B"/>
                              <w:sz w:val="13"/>
                              <w:szCs w:val="13"/>
                            </w:rPr>
                            <w:t xml:space="preserve"> 6</w:t>
                          </w:r>
                          <w:r w:rsidR="00E74D72">
                            <w:rPr>
                              <w:rFonts w:ascii="Arial" w:hAnsi="Arial" w:cs="Arial"/>
                              <w:color w:val="001F7B"/>
                              <w:sz w:val="13"/>
                              <w:szCs w:val="13"/>
                            </w:rPr>
                            <w:t>QE</w:t>
                          </w:r>
                        </w:p>
                        <w:p w:rsidR="00744823" w:rsidRDefault="00744823" w:rsidP="0074482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83F931" id="_x0000_s1031" type="#_x0000_t202" style="position:absolute;margin-left:-58.55pt;margin-top:1in;width:582pt;height:1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BcxggIAABc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" stroked="f">
              <v:textbox>
                <w:txbxContent>
                  <w:p w:rsidR="00744823" w:rsidRPr="00F84176" w:rsidRDefault="00744823" w:rsidP="00801676">
                    <w:pPr>
                      <w:jc w:val="center"/>
                      <w:rPr>
                        <w:rFonts w:ascii="Arial" w:hAnsi="Arial" w:cs="Arial"/>
                        <w:szCs w:val="22"/>
                      </w:rPr>
                    </w:pPr>
                    <w:r>
                      <w:rPr>
                        <w:rFonts w:ascii="Arial" w:hAnsi="Arial" w:cs="Arial"/>
                        <w:color w:val="001F7B"/>
                        <w:sz w:val="13"/>
                        <w:szCs w:val="13"/>
                      </w:rPr>
                      <w:t xml:space="preserve">Registered Office: </w:t>
                    </w:r>
                    <w:r w:rsidR="00E74D72">
                      <w:rPr>
                        <w:rFonts w:ascii="Arial" w:hAnsi="Arial" w:cs="Arial"/>
                        <w:color w:val="001F7B"/>
                        <w:sz w:val="13"/>
                        <w:szCs w:val="13"/>
                      </w:rPr>
                      <w:t xml:space="preserve">89 </w:t>
                    </w:r>
                    <w:proofErr w:type="spellStart"/>
                    <w:r w:rsidR="00E74D72">
                      <w:rPr>
                        <w:rFonts w:ascii="Arial" w:hAnsi="Arial" w:cs="Arial"/>
                        <w:color w:val="001F7B"/>
                        <w:sz w:val="13"/>
                        <w:szCs w:val="13"/>
                      </w:rPr>
                      <w:t>Denhill</w:t>
                    </w:r>
                    <w:proofErr w:type="spellEnd"/>
                    <w:r w:rsidR="00E74D72">
                      <w:rPr>
                        <w:rFonts w:ascii="Arial" w:hAnsi="Arial" w:cs="Arial"/>
                        <w:color w:val="001F7B"/>
                        <w:sz w:val="13"/>
                        <w:szCs w:val="13"/>
                      </w:rPr>
                      <w:t xml:space="preserve"> Park, Newcastle upon Tyne NE15</w:t>
                    </w:r>
                    <w:r>
                      <w:rPr>
                        <w:rFonts w:ascii="Arial" w:hAnsi="Arial" w:cs="Arial"/>
                        <w:color w:val="001F7B"/>
                        <w:sz w:val="13"/>
                        <w:szCs w:val="13"/>
                      </w:rPr>
                      <w:t xml:space="preserve"> 6</w:t>
                    </w:r>
                    <w:r w:rsidR="00E74D72">
                      <w:rPr>
                        <w:rFonts w:ascii="Arial" w:hAnsi="Arial" w:cs="Arial"/>
                        <w:color w:val="001F7B"/>
                        <w:sz w:val="13"/>
                        <w:szCs w:val="13"/>
                      </w:rPr>
                      <w:t>QE</w:t>
                    </w:r>
                  </w:p>
                  <w:p w:rsidR="00744823" w:rsidRDefault="00744823" w:rsidP="00744823"/>
                </w:txbxContent>
              </v:textbox>
              <w10:wrap type="squar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5EDE" w:rsidRDefault="00F95EDE">
      <w:r>
        <w:separator/>
      </w:r>
    </w:p>
  </w:footnote>
  <w:footnote w:type="continuationSeparator" w:id="0">
    <w:p w:rsidR="00F95EDE" w:rsidRDefault="00F95E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823" w:rsidRDefault="00767718">
    <w:pPr>
      <w:pStyle w:val="Header"/>
    </w:pPr>
    <w:r>
      <w:rPr>
        <w:noProof/>
      </w:rPr>
      <w:drawing>
        <wp:anchor distT="0" distB="0" distL="114300" distR="114300" simplePos="0" relativeHeight="251669504" behindDoc="0" locked="0" layoutInCell="1" allowOverlap="1" wp14:anchorId="77FFC7AE" wp14:editId="2412C2A6">
          <wp:simplePos x="0" y="0"/>
          <wp:positionH relativeFrom="margin">
            <wp:posOffset>5010992</wp:posOffset>
          </wp:positionH>
          <wp:positionV relativeFrom="paragraph">
            <wp:posOffset>-15240</wp:posOffset>
          </wp:positionV>
          <wp:extent cx="1429200" cy="705600"/>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NE PP logo 20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9200" cy="705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3D34" w:rsidRDefault="00F53B37" w:rsidP="006C7986">
    <w:pPr>
      <w:pStyle w:val="Header"/>
      <w:tabs>
        <w:tab w:val="clear" w:pos="4153"/>
        <w:tab w:val="clear" w:pos="8306"/>
      </w:tabs>
      <w:ind w:right="-142"/>
      <w:jc w:val="right"/>
      <w:rPr>
        <w:rFonts w:ascii="Arial" w:hAnsi="Arial" w:cs="Arial"/>
        <w:noProof/>
        <w:sz w:val="28"/>
      </w:rPr>
    </w:pPr>
    <w:r>
      <w:rPr>
        <w:noProof/>
      </w:rPr>
      <w:drawing>
        <wp:anchor distT="0" distB="0" distL="114300" distR="114300" simplePos="0" relativeHeight="251671552" behindDoc="1" locked="0" layoutInCell="1" allowOverlap="1">
          <wp:simplePos x="0" y="0"/>
          <wp:positionH relativeFrom="column">
            <wp:posOffset>3571875</wp:posOffset>
          </wp:positionH>
          <wp:positionV relativeFrom="paragraph">
            <wp:posOffset>186690</wp:posOffset>
          </wp:positionV>
          <wp:extent cx="2572385" cy="1895475"/>
          <wp:effectExtent l="0" t="0" r="0" b="0"/>
          <wp:wrapNone/>
          <wp:docPr id="177" name="Picture 177"/>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572385" cy="1895475"/>
                  </a:xfrm>
                  <a:prstGeom prst="rect">
                    <a:avLst/>
                  </a:prstGeom>
                </pic:spPr>
              </pic:pic>
            </a:graphicData>
          </a:graphic>
        </wp:anchor>
      </w:drawing>
    </w:r>
    <w:r w:rsidR="00D814B2">
      <w:rPr>
        <w:rFonts w:ascii="Arial" w:hAnsi="Arial" w:cs="Arial"/>
        <w:noProof/>
        <w:sz w:val="28"/>
      </w:rPr>
      <w:tab/>
    </w:r>
    <w:r w:rsidR="0063253E">
      <w:rPr>
        <w:rFonts w:ascii="Arial" w:hAnsi="Arial" w:cs="Arial"/>
        <w:noProof/>
        <w:sz w:val="28"/>
      </w:rPr>
      <w:t xml:space="preserve">                                                                  </w:t>
    </w:r>
    <w:r w:rsidR="006377BF">
      <w:rPr>
        <w:rFonts w:ascii="Arial" w:hAnsi="Arial" w:cs="Arial"/>
        <w:noProof/>
        <w:sz w:val="28"/>
      </w:rPr>
      <w:t xml:space="preserve"> </w:t>
    </w:r>
    <w:r w:rsidR="0063253E">
      <w:rPr>
        <w:rFonts w:ascii="Arial" w:hAnsi="Arial" w:cs="Arial"/>
        <w:noProof/>
        <w:sz w:val="28"/>
      </w:rPr>
      <w:t xml:space="preserve">      </w:t>
    </w:r>
    <w:r w:rsidR="006377BF">
      <w:rPr>
        <w:rFonts w:ascii="Arial" w:hAnsi="Arial" w:cs="Arial"/>
        <w:noProof/>
        <w:sz w:val="28"/>
      </w:rPr>
      <w:t xml:space="preserve"> </w:t>
    </w:r>
    <w:r w:rsidR="006377BF">
      <w:rPr>
        <w:rFonts w:ascii="Arial" w:hAnsi="Arial" w:cs="Arial"/>
        <w:noProof/>
        <w:sz w:val="16"/>
      </w:rPr>
      <w:t xml:space="preserve"> </w:t>
    </w:r>
    <w:r w:rsidR="0063253E">
      <w:rPr>
        <w:rFonts w:ascii="Arial" w:hAnsi="Arial" w:cs="Arial"/>
        <w:noProof/>
        <w:sz w:val="28"/>
      </w:rPr>
      <w:t xml:space="preserve"> </w:t>
    </w:r>
    <w:r w:rsidR="00D814B2">
      <w:rPr>
        <w:rFonts w:ascii="Arial" w:hAnsi="Arial" w:cs="Arial"/>
        <w:noProof/>
        <w:sz w:val="28"/>
      </w:rPr>
      <w:tab/>
    </w:r>
    <w:r w:rsidR="00373D34">
      <w:rPr>
        <w:rFonts w:ascii="Arial" w:hAnsi="Arial" w:cs="Arial"/>
        <w:noProof/>
        <w:sz w:val="28"/>
      </w:rPr>
      <w:t xml:space="preserve">  </w:t>
    </w:r>
    <w:r w:rsidR="007470F8">
      <w:rPr>
        <w:rFonts w:ascii="Arial" w:hAnsi="Arial" w:cs="Arial"/>
        <w:noProof/>
        <w:sz w:val="28"/>
      </w:rPr>
      <w:tab/>
    </w:r>
  </w:p>
  <w:p w:rsidR="001F72B2" w:rsidRDefault="001F72B2" w:rsidP="002C1E6F">
    <w:pPr>
      <w:pStyle w:val="Header"/>
      <w:jc w:val="right"/>
      <w:rPr>
        <w:rFonts w:ascii="Arial" w:hAnsi="Arial" w:cs="Arial"/>
        <w:color w:val="001F7B"/>
        <w:sz w:val="16"/>
        <w:szCs w:val="16"/>
      </w:rPr>
    </w:pPr>
  </w:p>
  <w:p w:rsidR="001F72B2" w:rsidRPr="00943372" w:rsidRDefault="00D635EC" w:rsidP="00943372">
    <w:pPr>
      <w:pStyle w:val="Header"/>
      <w:tabs>
        <w:tab w:val="left" w:pos="6379"/>
      </w:tabs>
      <w:rPr>
        <w:rFonts w:ascii="Arial" w:hAnsi="Arial" w:cs="Arial"/>
        <w:color w:val="001F7B"/>
        <w:sz w:val="16"/>
        <w:szCs w:val="16"/>
      </w:rPr>
    </w:pPr>
    <w:r>
      <w:rPr>
        <w:rFonts w:ascii="Arial" w:hAnsi="Arial" w:cs="Arial"/>
        <w:color w:val="001F7B"/>
        <w:sz w:val="16"/>
        <w:szCs w:val="16"/>
      </w:rPr>
      <w:tab/>
    </w:r>
    <w:r>
      <w:rPr>
        <w:rFonts w:ascii="Arial" w:hAnsi="Arial" w:cs="Arial"/>
        <w:color w:val="001F7B"/>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53F83"/>
    <w:multiLevelType w:val="hybridMultilevel"/>
    <w:tmpl w:val="A6E2B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305D51"/>
    <w:multiLevelType w:val="hybridMultilevel"/>
    <w:tmpl w:val="F6B29D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DF1C5A"/>
    <w:multiLevelType w:val="hybridMultilevel"/>
    <w:tmpl w:val="DBD2A4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hdrShapeDefaults>
    <o:shapedefaults v:ext="edit" spidmax="2049" style="mso-width-relative:margin;mso-height-relative:margin" fillcolor="white" stroke="f">
      <v:fill color="white"/>
      <v:stroke on="f"/>
      <o:colormru v:ext="edit" colors="#a2c1c4"/>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1C7"/>
    <w:rsid w:val="000041D0"/>
    <w:rsid w:val="00014C2F"/>
    <w:rsid w:val="00020BF3"/>
    <w:rsid w:val="00026E2E"/>
    <w:rsid w:val="000343A6"/>
    <w:rsid w:val="000549C9"/>
    <w:rsid w:val="00074E42"/>
    <w:rsid w:val="000930E4"/>
    <w:rsid w:val="000A0CDC"/>
    <w:rsid w:val="000B0B1B"/>
    <w:rsid w:val="000B1D07"/>
    <w:rsid w:val="000B4471"/>
    <w:rsid w:val="000D0645"/>
    <w:rsid w:val="000D1762"/>
    <w:rsid w:val="000E1161"/>
    <w:rsid w:val="000F1BBE"/>
    <w:rsid w:val="00100FCA"/>
    <w:rsid w:val="00103815"/>
    <w:rsid w:val="00117839"/>
    <w:rsid w:val="00132A29"/>
    <w:rsid w:val="00135248"/>
    <w:rsid w:val="001366DB"/>
    <w:rsid w:val="00155D7B"/>
    <w:rsid w:val="00163CAD"/>
    <w:rsid w:val="00165626"/>
    <w:rsid w:val="001A1C63"/>
    <w:rsid w:val="001A2D3D"/>
    <w:rsid w:val="001A61C7"/>
    <w:rsid w:val="001A6BC4"/>
    <w:rsid w:val="001C5110"/>
    <w:rsid w:val="001D7D39"/>
    <w:rsid w:val="001E2CC6"/>
    <w:rsid w:val="001E369F"/>
    <w:rsid w:val="001F1BA4"/>
    <w:rsid w:val="001F72B2"/>
    <w:rsid w:val="00203574"/>
    <w:rsid w:val="00224CF2"/>
    <w:rsid w:val="002310D2"/>
    <w:rsid w:val="00241B3C"/>
    <w:rsid w:val="00247A68"/>
    <w:rsid w:val="00271012"/>
    <w:rsid w:val="002A0411"/>
    <w:rsid w:val="002A55AB"/>
    <w:rsid w:val="002C1E6F"/>
    <w:rsid w:val="002C3107"/>
    <w:rsid w:val="002E7C5C"/>
    <w:rsid w:val="00305B99"/>
    <w:rsid w:val="00311885"/>
    <w:rsid w:val="00336975"/>
    <w:rsid w:val="00337B63"/>
    <w:rsid w:val="003529EF"/>
    <w:rsid w:val="00354704"/>
    <w:rsid w:val="003723AC"/>
    <w:rsid w:val="00373D34"/>
    <w:rsid w:val="00385685"/>
    <w:rsid w:val="00393F92"/>
    <w:rsid w:val="003B3914"/>
    <w:rsid w:val="003B6EC2"/>
    <w:rsid w:val="00406FE7"/>
    <w:rsid w:val="00415873"/>
    <w:rsid w:val="00436DD8"/>
    <w:rsid w:val="00452234"/>
    <w:rsid w:val="00460A26"/>
    <w:rsid w:val="004B5352"/>
    <w:rsid w:val="004C478C"/>
    <w:rsid w:val="004D02DF"/>
    <w:rsid w:val="0050154B"/>
    <w:rsid w:val="0050552C"/>
    <w:rsid w:val="00510728"/>
    <w:rsid w:val="00513D25"/>
    <w:rsid w:val="00520BF9"/>
    <w:rsid w:val="00533C45"/>
    <w:rsid w:val="00541FB9"/>
    <w:rsid w:val="005510EF"/>
    <w:rsid w:val="00580DFA"/>
    <w:rsid w:val="0058189E"/>
    <w:rsid w:val="005A5407"/>
    <w:rsid w:val="005B76F2"/>
    <w:rsid w:val="005C7C9E"/>
    <w:rsid w:val="005E2776"/>
    <w:rsid w:val="005E65FE"/>
    <w:rsid w:val="006000A3"/>
    <w:rsid w:val="006144EF"/>
    <w:rsid w:val="0062117A"/>
    <w:rsid w:val="0063253E"/>
    <w:rsid w:val="00632D54"/>
    <w:rsid w:val="006368E0"/>
    <w:rsid w:val="006377BF"/>
    <w:rsid w:val="00642FCC"/>
    <w:rsid w:val="00643F4B"/>
    <w:rsid w:val="00650286"/>
    <w:rsid w:val="00654CC7"/>
    <w:rsid w:val="006727AF"/>
    <w:rsid w:val="00672D90"/>
    <w:rsid w:val="0069693E"/>
    <w:rsid w:val="006A1643"/>
    <w:rsid w:val="006B023E"/>
    <w:rsid w:val="006B46CF"/>
    <w:rsid w:val="006C4279"/>
    <w:rsid w:val="006C46D9"/>
    <w:rsid w:val="006C7986"/>
    <w:rsid w:val="006F7B7C"/>
    <w:rsid w:val="00702B80"/>
    <w:rsid w:val="0070546E"/>
    <w:rsid w:val="007124F7"/>
    <w:rsid w:val="0071761A"/>
    <w:rsid w:val="00717C84"/>
    <w:rsid w:val="007270F9"/>
    <w:rsid w:val="00732263"/>
    <w:rsid w:val="00737C55"/>
    <w:rsid w:val="007433C5"/>
    <w:rsid w:val="00744823"/>
    <w:rsid w:val="007449FF"/>
    <w:rsid w:val="00745C10"/>
    <w:rsid w:val="007470F8"/>
    <w:rsid w:val="00753374"/>
    <w:rsid w:val="00761276"/>
    <w:rsid w:val="00767718"/>
    <w:rsid w:val="00775D0F"/>
    <w:rsid w:val="00775DBA"/>
    <w:rsid w:val="00787422"/>
    <w:rsid w:val="00787AED"/>
    <w:rsid w:val="007A0978"/>
    <w:rsid w:val="007A1FFE"/>
    <w:rsid w:val="007B0C0F"/>
    <w:rsid w:val="007B0D77"/>
    <w:rsid w:val="007B7DEA"/>
    <w:rsid w:val="007B7F7B"/>
    <w:rsid w:val="007C007D"/>
    <w:rsid w:val="007D22C2"/>
    <w:rsid w:val="007D4903"/>
    <w:rsid w:val="00801676"/>
    <w:rsid w:val="008133E3"/>
    <w:rsid w:val="00824C5B"/>
    <w:rsid w:val="00835E8A"/>
    <w:rsid w:val="0084050C"/>
    <w:rsid w:val="0085204E"/>
    <w:rsid w:val="00855ACA"/>
    <w:rsid w:val="00861AE7"/>
    <w:rsid w:val="00883FD2"/>
    <w:rsid w:val="008846E7"/>
    <w:rsid w:val="008921E8"/>
    <w:rsid w:val="008954F7"/>
    <w:rsid w:val="008A4347"/>
    <w:rsid w:val="008B630A"/>
    <w:rsid w:val="008B637C"/>
    <w:rsid w:val="008C17A3"/>
    <w:rsid w:val="008C7245"/>
    <w:rsid w:val="008C7F68"/>
    <w:rsid w:val="008F0640"/>
    <w:rsid w:val="008F7D35"/>
    <w:rsid w:val="00900DAF"/>
    <w:rsid w:val="00911F3C"/>
    <w:rsid w:val="00914E8F"/>
    <w:rsid w:val="0091594E"/>
    <w:rsid w:val="00916235"/>
    <w:rsid w:val="0091748F"/>
    <w:rsid w:val="0093757F"/>
    <w:rsid w:val="009429D7"/>
    <w:rsid w:val="00943372"/>
    <w:rsid w:val="00947B39"/>
    <w:rsid w:val="00952127"/>
    <w:rsid w:val="00965946"/>
    <w:rsid w:val="00970A71"/>
    <w:rsid w:val="00971867"/>
    <w:rsid w:val="009B2532"/>
    <w:rsid w:val="009C0C73"/>
    <w:rsid w:val="009D3635"/>
    <w:rsid w:val="009E7543"/>
    <w:rsid w:val="009E7753"/>
    <w:rsid w:val="00A25996"/>
    <w:rsid w:val="00A43331"/>
    <w:rsid w:val="00A55B1E"/>
    <w:rsid w:val="00A71A49"/>
    <w:rsid w:val="00A80C31"/>
    <w:rsid w:val="00A97042"/>
    <w:rsid w:val="00AA0EBE"/>
    <w:rsid w:val="00AA634A"/>
    <w:rsid w:val="00AC0E01"/>
    <w:rsid w:val="00AC4898"/>
    <w:rsid w:val="00AD0464"/>
    <w:rsid w:val="00AE31E3"/>
    <w:rsid w:val="00B23C68"/>
    <w:rsid w:val="00B363A4"/>
    <w:rsid w:val="00B407D8"/>
    <w:rsid w:val="00B47D60"/>
    <w:rsid w:val="00B548F0"/>
    <w:rsid w:val="00B75E4B"/>
    <w:rsid w:val="00B82AA3"/>
    <w:rsid w:val="00B83435"/>
    <w:rsid w:val="00BA64A3"/>
    <w:rsid w:val="00BB4B56"/>
    <w:rsid w:val="00BD0E02"/>
    <w:rsid w:val="00BD1419"/>
    <w:rsid w:val="00BE0C89"/>
    <w:rsid w:val="00BE59CA"/>
    <w:rsid w:val="00BF3A9E"/>
    <w:rsid w:val="00C10A1C"/>
    <w:rsid w:val="00C33BA2"/>
    <w:rsid w:val="00C45E3A"/>
    <w:rsid w:val="00C5104C"/>
    <w:rsid w:val="00C527BA"/>
    <w:rsid w:val="00C61416"/>
    <w:rsid w:val="00C7745D"/>
    <w:rsid w:val="00C87C11"/>
    <w:rsid w:val="00C94F84"/>
    <w:rsid w:val="00CA00A3"/>
    <w:rsid w:val="00CB0B14"/>
    <w:rsid w:val="00CD5E91"/>
    <w:rsid w:val="00CE16DF"/>
    <w:rsid w:val="00D227DD"/>
    <w:rsid w:val="00D44422"/>
    <w:rsid w:val="00D50AA3"/>
    <w:rsid w:val="00D56A02"/>
    <w:rsid w:val="00D635EC"/>
    <w:rsid w:val="00D814B2"/>
    <w:rsid w:val="00D84ABC"/>
    <w:rsid w:val="00D9520B"/>
    <w:rsid w:val="00DA59D9"/>
    <w:rsid w:val="00DB256A"/>
    <w:rsid w:val="00DB574E"/>
    <w:rsid w:val="00DC5878"/>
    <w:rsid w:val="00DD25A3"/>
    <w:rsid w:val="00DD30E7"/>
    <w:rsid w:val="00DD7BAA"/>
    <w:rsid w:val="00DE0736"/>
    <w:rsid w:val="00DE5880"/>
    <w:rsid w:val="00E2027E"/>
    <w:rsid w:val="00E376FC"/>
    <w:rsid w:val="00E43459"/>
    <w:rsid w:val="00E457A6"/>
    <w:rsid w:val="00E479D1"/>
    <w:rsid w:val="00E547B9"/>
    <w:rsid w:val="00E6230D"/>
    <w:rsid w:val="00E635F5"/>
    <w:rsid w:val="00E65B20"/>
    <w:rsid w:val="00E74D72"/>
    <w:rsid w:val="00EB42EA"/>
    <w:rsid w:val="00EC31C5"/>
    <w:rsid w:val="00EC4C10"/>
    <w:rsid w:val="00ED2B79"/>
    <w:rsid w:val="00ED3B03"/>
    <w:rsid w:val="00ED3C52"/>
    <w:rsid w:val="00ED714A"/>
    <w:rsid w:val="00EE572D"/>
    <w:rsid w:val="00F07583"/>
    <w:rsid w:val="00F401FE"/>
    <w:rsid w:val="00F52037"/>
    <w:rsid w:val="00F53B37"/>
    <w:rsid w:val="00F62CC9"/>
    <w:rsid w:val="00F71B6A"/>
    <w:rsid w:val="00F84176"/>
    <w:rsid w:val="00F87739"/>
    <w:rsid w:val="00F95EDE"/>
    <w:rsid w:val="00FA40AE"/>
    <w:rsid w:val="00FA753E"/>
    <w:rsid w:val="00FB1E21"/>
    <w:rsid w:val="00FB4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width-relative:margin;mso-height-relative:margin" fillcolor="white" stroke="f">
      <v:fill color="white"/>
      <v:stroke on="f"/>
      <o:colormru v:ext="edit" colors="#a2c1c4"/>
    </o:shapedefaults>
    <o:shapelayout v:ext="edit">
      <o:idmap v:ext="edit" data="1"/>
    </o:shapelayout>
  </w:shapeDefaults>
  <w:decimalSymbol w:val="."/>
  <w:listSeparator w:val=","/>
  <w14:docId w14:val="201B50DE"/>
  <w15:chartTrackingRefBased/>
  <w15:docId w15:val="{2D86EA7E-CDEE-4A38-A94C-8579ECD7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0C7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B4822"/>
    <w:pPr>
      <w:tabs>
        <w:tab w:val="center" w:pos="4153"/>
        <w:tab w:val="right" w:pos="8306"/>
      </w:tabs>
    </w:pPr>
  </w:style>
  <w:style w:type="paragraph" w:styleId="Footer">
    <w:name w:val="footer"/>
    <w:basedOn w:val="Normal"/>
    <w:rsid w:val="00FB4822"/>
    <w:pPr>
      <w:tabs>
        <w:tab w:val="center" w:pos="4153"/>
        <w:tab w:val="right" w:pos="8306"/>
      </w:tabs>
    </w:pPr>
  </w:style>
  <w:style w:type="table" w:styleId="TableGrid">
    <w:name w:val="Table Grid"/>
    <w:basedOn w:val="TableNormal"/>
    <w:rsid w:val="008C17A3"/>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C17A3"/>
    <w:rPr>
      <w:color w:val="0000FF"/>
      <w:u w:val="single"/>
    </w:rPr>
  </w:style>
  <w:style w:type="paragraph" w:styleId="NormalWeb">
    <w:name w:val="Normal (Web)"/>
    <w:basedOn w:val="Normal"/>
    <w:uiPriority w:val="99"/>
    <w:unhideWhenUsed/>
    <w:rsid w:val="000B0B1B"/>
    <w:pPr>
      <w:spacing w:before="100" w:beforeAutospacing="1" w:after="100" w:afterAutospacing="1"/>
    </w:pPr>
    <w:rPr>
      <w:rFonts w:eastAsia="Calibri"/>
    </w:rPr>
  </w:style>
  <w:style w:type="paragraph" w:styleId="BalloonText">
    <w:name w:val="Balloon Text"/>
    <w:basedOn w:val="Normal"/>
    <w:link w:val="BalloonTextChar"/>
    <w:rsid w:val="00D50AA3"/>
    <w:rPr>
      <w:rFonts w:ascii="Tahoma" w:hAnsi="Tahoma" w:cs="Tahoma"/>
      <w:sz w:val="16"/>
      <w:szCs w:val="16"/>
    </w:rPr>
  </w:style>
  <w:style w:type="character" w:customStyle="1" w:styleId="BalloonTextChar">
    <w:name w:val="Balloon Text Char"/>
    <w:link w:val="BalloonText"/>
    <w:rsid w:val="00D50AA3"/>
    <w:rPr>
      <w:rFonts w:ascii="Tahoma" w:hAnsi="Tahoma" w:cs="Tahoma"/>
      <w:sz w:val="16"/>
      <w:szCs w:val="16"/>
    </w:rPr>
  </w:style>
  <w:style w:type="paragraph" w:styleId="Subtitle">
    <w:name w:val="Subtitle"/>
    <w:basedOn w:val="Normal"/>
    <w:link w:val="SubtitleChar"/>
    <w:qFormat/>
    <w:rsid w:val="00415873"/>
    <w:rPr>
      <w:rFonts w:ascii="Garamond" w:hAnsi="Garamond"/>
      <w:szCs w:val="20"/>
      <w:lang w:eastAsia="en-US"/>
    </w:rPr>
  </w:style>
  <w:style w:type="character" w:customStyle="1" w:styleId="SubtitleChar">
    <w:name w:val="Subtitle Char"/>
    <w:link w:val="Subtitle"/>
    <w:rsid w:val="00415873"/>
    <w:rPr>
      <w:rFonts w:ascii="Garamond" w:hAnsi="Garamond"/>
      <w:sz w:val="24"/>
      <w:lang w:eastAsia="en-US"/>
    </w:rPr>
  </w:style>
  <w:style w:type="paragraph" w:styleId="BodyText">
    <w:name w:val="Body Text"/>
    <w:basedOn w:val="Normal"/>
    <w:link w:val="BodyTextChar"/>
    <w:rsid w:val="00AC4898"/>
    <w:rPr>
      <w:rFonts w:ascii="Arial" w:hAnsi="Arial"/>
      <w:szCs w:val="20"/>
      <w:lang w:eastAsia="en-US"/>
    </w:rPr>
  </w:style>
  <w:style w:type="character" w:customStyle="1" w:styleId="BodyTextChar">
    <w:name w:val="Body Text Char"/>
    <w:link w:val="BodyText"/>
    <w:rsid w:val="00AC4898"/>
    <w:rPr>
      <w:rFonts w:ascii="Arial" w:hAnsi="Arial"/>
      <w:sz w:val="24"/>
      <w:lang w:eastAsia="en-US"/>
    </w:rPr>
  </w:style>
  <w:style w:type="paragraph" w:styleId="Caption">
    <w:name w:val="caption"/>
    <w:basedOn w:val="Normal"/>
    <w:next w:val="Normal"/>
    <w:qFormat/>
    <w:rsid w:val="000A0CDC"/>
    <w:rPr>
      <w:rFonts w:ascii="Arial" w:hAnsi="Arial"/>
      <w:szCs w:val="20"/>
      <w:lang w:eastAsia="en-US"/>
    </w:rPr>
  </w:style>
  <w:style w:type="character" w:styleId="FollowedHyperlink">
    <w:name w:val="FollowedHyperlink"/>
    <w:basedOn w:val="DefaultParagraphFont"/>
    <w:rsid w:val="00732263"/>
    <w:rPr>
      <w:color w:val="954F72" w:themeColor="followedHyperlink"/>
      <w:u w:val="single"/>
    </w:rPr>
  </w:style>
  <w:style w:type="character" w:styleId="PlaceholderText">
    <w:name w:val="Placeholder Text"/>
    <w:basedOn w:val="DefaultParagraphFont"/>
    <w:uiPriority w:val="99"/>
    <w:semiHidden/>
    <w:rsid w:val="00513D25"/>
    <w:rPr>
      <w:color w:val="808080"/>
    </w:rPr>
  </w:style>
  <w:style w:type="character" w:customStyle="1" w:styleId="ParentLetter">
    <w:name w:val="Parent Letter"/>
    <w:basedOn w:val="DefaultParagraphFont"/>
    <w:uiPriority w:val="1"/>
    <w:rsid w:val="00E74D72"/>
    <w:rPr>
      <w:rFonts w:asciiTheme="minorHAnsi" w:hAnsiTheme="minorHAnsi"/>
      <w:sz w:val="24"/>
    </w:rPr>
  </w:style>
  <w:style w:type="character" w:customStyle="1" w:styleId="ParentLetter2">
    <w:name w:val="Parent Letter 2"/>
    <w:basedOn w:val="ParentLetter"/>
    <w:uiPriority w:val="1"/>
    <w:rsid w:val="00E74D72"/>
    <w:rPr>
      <w:rFonts w:asciiTheme="minorHAnsi" w:hAnsiTheme="minorHAnsi"/>
      <w:sz w:val="24"/>
    </w:rPr>
  </w:style>
  <w:style w:type="paragraph" w:styleId="ListParagraph">
    <w:name w:val="List Paragraph"/>
    <w:basedOn w:val="Normal"/>
    <w:uiPriority w:val="34"/>
    <w:qFormat/>
    <w:rsid w:val="009D3635"/>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37295">
      <w:bodyDiv w:val="1"/>
      <w:marLeft w:val="0"/>
      <w:marRight w:val="0"/>
      <w:marTop w:val="0"/>
      <w:marBottom w:val="0"/>
      <w:divBdr>
        <w:top w:val="none" w:sz="0" w:space="0" w:color="auto"/>
        <w:left w:val="none" w:sz="0" w:space="0" w:color="auto"/>
        <w:bottom w:val="none" w:sz="0" w:space="0" w:color="auto"/>
        <w:right w:val="none" w:sz="0" w:space="0" w:color="auto"/>
      </w:divBdr>
    </w:div>
    <w:div w:id="76706461">
      <w:bodyDiv w:val="1"/>
      <w:marLeft w:val="0"/>
      <w:marRight w:val="0"/>
      <w:marTop w:val="0"/>
      <w:marBottom w:val="0"/>
      <w:divBdr>
        <w:top w:val="none" w:sz="0" w:space="0" w:color="auto"/>
        <w:left w:val="none" w:sz="0" w:space="0" w:color="auto"/>
        <w:bottom w:val="none" w:sz="0" w:space="0" w:color="auto"/>
        <w:right w:val="none" w:sz="0" w:space="0" w:color="auto"/>
      </w:divBdr>
    </w:div>
    <w:div w:id="272321245">
      <w:bodyDiv w:val="1"/>
      <w:marLeft w:val="0"/>
      <w:marRight w:val="0"/>
      <w:marTop w:val="0"/>
      <w:marBottom w:val="0"/>
      <w:divBdr>
        <w:top w:val="none" w:sz="0" w:space="0" w:color="auto"/>
        <w:left w:val="none" w:sz="0" w:space="0" w:color="auto"/>
        <w:bottom w:val="none" w:sz="0" w:space="0" w:color="auto"/>
        <w:right w:val="none" w:sz="0" w:space="0" w:color="auto"/>
      </w:divBdr>
    </w:div>
    <w:div w:id="706637130">
      <w:bodyDiv w:val="1"/>
      <w:marLeft w:val="0"/>
      <w:marRight w:val="0"/>
      <w:marTop w:val="0"/>
      <w:marBottom w:val="0"/>
      <w:divBdr>
        <w:top w:val="none" w:sz="0" w:space="0" w:color="auto"/>
        <w:left w:val="none" w:sz="0" w:space="0" w:color="auto"/>
        <w:bottom w:val="none" w:sz="0" w:space="0" w:color="auto"/>
        <w:right w:val="none" w:sz="0" w:space="0" w:color="auto"/>
      </w:divBdr>
    </w:div>
    <w:div w:id="709115038">
      <w:bodyDiv w:val="1"/>
      <w:marLeft w:val="0"/>
      <w:marRight w:val="0"/>
      <w:marTop w:val="0"/>
      <w:marBottom w:val="0"/>
      <w:divBdr>
        <w:top w:val="none" w:sz="0" w:space="0" w:color="auto"/>
        <w:left w:val="none" w:sz="0" w:space="0" w:color="auto"/>
        <w:bottom w:val="none" w:sz="0" w:space="0" w:color="auto"/>
        <w:right w:val="none" w:sz="0" w:space="0" w:color="auto"/>
      </w:divBdr>
    </w:div>
    <w:div w:id="984353375">
      <w:bodyDiv w:val="1"/>
      <w:marLeft w:val="0"/>
      <w:marRight w:val="0"/>
      <w:marTop w:val="0"/>
      <w:marBottom w:val="0"/>
      <w:divBdr>
        <w:top w:val="none" w:sz="0" w:space="0" w:color="auto"/>
        <w:left w:val="none" w:sz="0" w:space="0" w:color="auto"/>
        <w:bottom w:val="none" w:sz="0" w:space="0" w:color="auto"/>
        <w:right w:val="none" w:sz="0" w:space="0" w:color="auto"/>
      </w:divBdr>
    </w:div>
    <w:div w:id="1598365189">
      <w:bodyDiv w:val="1"/>
      <w:marLeft w:val="0"/>
      <w:marRight w:val="0"/>
      <w:marTop w:val="0"/>
      <w:marBottom w:val="0"/>
      <w:divBdr>
        <w:top w:val="none" w:sz="0" w:space="0" w:color="auto"/>
        <w:left w:val="none" w:sz="0" w:space="0" w:color="auto"/>
        <w:bottom w:val="none" w:sz="0" w:space="0" w:color="auto"/>
        <w:right w:val="none" w:sz="0" w:space="0" w:color="auto"/>
      </w:divBdr>
    </w:div>
    <w:div w:id="184871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hyperlink" Target="https://tinyurl.com/4euez68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jpeg"/><Relationship Id="rId1" Type="http://schemas.openxmlformats.org/officeDocument/2006/relationships/image" Target="media/image3.emf"/><Relationship Id="rId6" Type="http://schemas.openxmlformats.org/officeDocument/2006/relationships/image" Target="media/image8.jpeg"/><Relationship Id="rId5" Type="http://schemas.openxmlformats.org/officeDocument/2006/relationships/image" Target="media/image7.jpeg"/><Relationship Id="rId10" Type="http://schemas.openxmlformats.org/officeDocument/2006/relationships/image" Target="media/image11.png"/><Relationship Id="rId4" Type="http://schemas.openxmlformats.org/officeDocument/2006/relationships/image" Target="media/image6.png"/><Relationship Id="rId9" Type="http://schemas.openxmlformats.org/officeDocument/2006/relationships/image" Target="media/image30.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e.nahar\Desktop\PPSD%20Templates\PPSD%20Parent%20Letter%20Template%20(Secondar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66C71AF438F40FDB326F18BD6CD9B75"/>
        <w:category>
          <w:name w:val="General"/>
          <w:gallery w:val="placeholder"/>
        </w:category>
        <w:types>
          <w:type w:val="bbPlcHdr"/>
        </w:types>
        <w:behaviors>
          <w:behavior w:val="content"/>
        </w:behaviors>
        <w:guid w:val="{93628344-7930-4F45-A8B3-3F9E278BF82B}"/>
      </w:docPartPr>
      <w:docPartBody>
        <w:p w:rsidR="00C536C1" w:rsidRDefault="003810FF">
          <w:pPr>
            <w:pStyle w:val="966C71AF438F40FDB326F18BD6CD9B75"/>
          </w:pPr>
          <w:r w:rsidRPr="00513D25">
            <w:rPr>
              <w:rStyle w:val="PlaceholderText"/>
              <w:rFonts w:cstheme="minorHAnsi"/>
            </w:rPr>
            <w:t>Click or tap here to enter text.</w:t>
          </w:r>
        </w:p>
      </w:docPartBody>
    </w:docPart>
    <w:docPart>
      <w:docPartPr>
        <w:name w:val="1BC19C34F03043569BAE15229072D21D"/>
        <w:category>
          <w:name w:val="General"/>
          <w:gallery w:val="placeholder"/>
        </w:category>
        <w:types>
          <w:type w:val="bbPlcHdr"/>
        </w:types>
        <w:behaviors>
          <w:behavior w:val="content"/>
        </w:behaviors>
        <w:guid w:val="{7A8D8072-54B6-48F9-80D1-0ED9AD920A07}"/>
      </w:docPartPr>
      <w:docPartBody>
        <w:p w:rsidR="00C536C1" w:rsidRDefault="003810FF">
          <w:pPr>
            <w:pStyle w:val="1BC19C34F03043569BAE15229072D21D"/>
          </w:pPr>
          <w:r w:rsidRPr="003E09A7">
            <w:rPr>
              <w:rStyle w:val="PlaceholderText"/>
            </w:rPr>
            <w:t>Click or tap here to enter text.</w:t>
          </w:r>
        </w:p>
      </w:docPartBody>
    </w:docPart>
    <w:docPart>
      <w:docPartPr>
        <w:name w:val="AC35239AD49A4CB4A421ED40C9E4BB15"/>
        <w:category>
          <w:name w:val="General"/>
          <w:gallery w:val="placeholder"/>
        </w:category>
        <w:types>
          <w:type w:val="bbPlcHdr"/>
        </w:types>
        <w:behaviors>
          <w:behavior w:val="content"/>
        </w:behaviors>
        <w:guid w:val="{CD2F2862-2B94-4498-A679-47D6A5A86B86}"/>
      </w:docPartPr>
      <w:docPartBody>
        <w:p w:rsidR="00C536C1" w:rsidRDefault="003810FF">
          <w:pPr>
            <w:pStyle w:val="AC35239AD49A4CB4A421ED40C9E4BB15"/>
          </w:pPr>
          <w:r w:rsidRPr="003E09A7">
            <w:rPr>
              <w:rStyle w:val="PlaceholderText"/>
            </w:rPr>
            <w:t>Click or tap here to enter text.</w:t>
          </w:r>
        </w:p>
      </w:docPartBody>
    </w:docPart>
    <w:docPart>
      <w:docPartPr>
        <w:name w:val="34BBD4D5C9F94848B5BDDE1AAD749C86"/>
        <w:category>
          <w:name w:val="General"/>
          <w:gallery w:val="placeholder"/>
        </w:category>
        <w:types>
          <w:type w:val="bbPlcHdr"/>
        </w:types>
        <w:behaviors>
          <w:behavior w:val="content"/>
        </w:behaviors>
        <w:guid w:val="{8FEF5C1B-C56B-4EAF-9FC2-1F02A2D83C16}"/>
      </w:docPartPr>
      <w:docPartBody>
        <w:p w:rsidR="00A82955" w:rsidRDefault="00161C2B" w:rsidP="00161C2B">
          <w:pPr>
            <w:pStyle w:val="34BBD4D5C9F94848B5BDDE1AAD749C86"/>
          </w:pPr>
          <w:r>
            <w:rPr>
              <w:rStyle w:val="PlaceholderText"/>
            </w:rPr>
            <w:t>Choose an item.</w:t>
          </w:r>
        </w:p>
      </w:docPartBody>
    </w:docPart>
    <w:docPart>
      <w:docPartPr>
        <w:name w:val="81761EF6B9194BB0BC62D45E938D3BD4"/>
        <w:category>
          <w:name w:val="General"/>
          <w:gallery w:val="placeholder"/>
        </w:category>
        <w:types>
          <w:type w:val="bbPlcHdr"/>
        </w:types>
        <w:behaviors>
          <w:behavior w:val="content"/>
        </w:behaviors>
        <w:guid w:val="{B5949496-B0C3-40A7-B2E6-2D82CB45841A}"/>
      </w:docPartPr>
      <w:docPartBody>
        <w:p w:rsidR="00A82955" w:rsidRDefault="00161C2B" w:rsidP="00161C2B">
          <w:pPr>
            <w:pStyle w:val="81761EF6B9194BB0BC62D45E938D3BD4"/>
          </w:pPr>
          <w:r>
            <w:rPr>
              <w:rStyle w:val="PlaceholderText"/>
              <w:rFonts w:cstheme="minorHAnsi"/>
            </w:rPr>
            <w:t>Choose an item.</w:t>
          </w:r>
        </w:p>
      </w:docPartBody>
    </w:docPart>
    <w:docPart>
      <w:docPartPr>
        <w:name w:val="DefaultPlaceholder_-1854013440"/>
        <w:category>
          <w:name w:val="General"/>
          <w:gallery w:val="placeholder"/>
        </w:category>
        <w:types>
          <w:type w:val="bbPlcHdr"/>
        </w:types>
        <w:behaviors>
          <w:behavior w:val="content"/>
        </w:behaviors>
        <w:guid w:val="{3616E5A0-03EC-4C2D-B5E8-9068D08C87E8}"/>
      </w:docPartPr>
      <w:docPartBody>
        <w:p w:rsidR="00D3352E" w:rsidRDefault="00A82955">
          <w:r w:rsidRPr="0049186D">
            <w:rPr>
              <w:rStyle w:val="PlaceholderText"/>
            </w:rPr>
            <w:t>Click or tap here to enter text.</w:t>
          </w:r>
        </w:p>
      </w:docPartBody>
    </w:docPart>
    <w:docPart>
      <w:docPartPr>
        <w:name w:val="BE779C6A6F084B8C85ED7158DA05A70F"/>
        <w:category>
          <w:name w:val="General"/>
          <w:gallery w:val="placeholder"/>
        </w:category>
        <w:types>
          <w:type w:val="bbPlcHdr"/>
        </w:types>
        <w:behaviors>
          <w:behavior w:val="content"/>
        </w:behaviors>
        <w:guid w:val="{47E1EEC0-1E67-4BC3-811B-7364178E30A4}"/>
      </w:docPartPr>
      <w:docPartBody>
        <w:p w:rsidR="00D3352E" w:rsidRDefault="00A82955" w:rsidP="00A82955">
          <w:pPr>
            <w:pStyle w:val="BE779C6A6F084B8C85ED7158DA05A70F"/>
          </w:pPr>
          <w:r>
            <w:rPr>
              <w:rStyle w:val="PlaceholderText"/>
              <w:rFonts w:cstheme="minorHAnsi"/>
            </w:rPr>
            <w:t>Click or tap here to enter text.</w:t>
          </w:r>
        </w:p>
      </w:docPartBody>
    </w:docPart>
    <w:docPart>
      <w:docPartPr>
        <w:name w:val="08EC9C7F3D214FA2B14156D01ADC28F2"/>
        <w:category>
          <w:name w:val="General"/>
          <w:gallery w:val="placeholder"/>
        </w:category>
        <w:types>
          <w:type w:val="bbPlcHdr"/>
        </w:types>
        <w:behaviors>
          <w:behavior w:val="content"/>
        </w:behaviors>
        <w:guid w:val="{13EADF38-24A8-40D5-B60B-E236D80F5D4A}"/>
      </w:docPartPr>
      <w:docPartBody>
        <w:p w:rsidR="00D3352E" w:rsidRDefault="00A82955" w:rsidP="00A82955">
          <w:pPr>
            <w:pStyle w:val="08EC9C7F3D214FA2B14156D01ADC28F2"/>
          </w:pPr>
          <w:r>
            <w:rPr>
              <w:rStyle w:val="PlaceholderText"/>
              <w:rFonts w:cstheme="minorHAnsi"/>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0FF"/>
    <w:rsid w:val="00052C1C"/>
    <w:rsid w:val="00161C2B"/>
    <w:rsid w:val="00243C82"/>
    <w:rsid w:val="00250124"/>
    <w:rsid w:val="0031249D"/>
    <w:rsid w:val="003810FF"/>
    <w:rsid w:val="003A5FE3"/>
    <w:rsid w:val="00477448"/>
    <w:rsid w:val="00552318"/>
    <w:rsid w:val="005A60BB"/>
    <w:rsid w:val="00932AC7"/>
    <w:rsid w:val="009A09C2"/>
    <w:rsid w:val="009B2522"/>
    <w:rsid w:val="009E1E0E"/>
    <w:rsid w:val="00A82955"/>
    <w:rsid w:val="00B35F82"/>
    <w:rsid w:val="00B447F4"/>
    <w:rsid w:val="00B61ABD"/>
    <w:rsid w:val="00B86869"/>
    <w:rsid w:val="00BD1C82"/>
    <w:rsid w:val="00BD5ECE"/>
    <w:rsid w:val="00BF0A2E"/>
    <w:rsid w:val="00C536C1"/>
    <w:rsid w:val="00D3352E"/>
    <w:rsid w:val="00D95250"/>
    <w:rsid w:val="00E672CA"/>
    <w:rsid w:val="00EF5A0D"/>
    <w:rsid w:val="00F34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2955"/>
  </w:style>
  <w:style w:type="paragraph" w:customStyle="1" w:styleId="966C71AF438F40FDB326F18BD6CD9B75">
    <w:name w:val="966C71AF438F40FDB326F18BD6CD9B75"/>
  </w:style>
  <w:style w:type="paragraph" w:customStyle="1" w:styleId="1BC19C34F03043569BAE15229072D21D">
    <w:name w:val="1BC19C34F03043569BAE15229072D21D"/>
  </w:style>
  <w:style w:type="paragraph" w:customStyle="1" w:styleId="AC35239AD49A4CB4A421ED40C9E4BB15">
    <w:name w:val="AC35239AD49A4CB4A421ED40C9E4BB15"/>
  </w:style>
  <w:style w:type="paragraph" w:customStyle="1" w:styleId="BF5327601EC94B3590C32BBE9189F9CD">
    <w:name w:val="BF5327601EC94B3590C32BBE9189F9CD"/>
  </w:style>
  <w:style w:type="paragraph" w:customStyle="1" w:styleId="5309AFBD7C144A14869E74D49D265EE6">
    <w:name w:val="5309AFBD7C144A14869E74D49D265EE6"/>
  </w:style>
  <w:style w:type="paragraph" w:customStyle="1" w:styleId="17DCCE4DE0134BCFA5BA070E72212FA3">
    <w:name w:val="17DCCE4DE0134BCFA5BA070E72212FA3"/>
  </w:style>
  <w:style w:type="paragraph" w:customStyle="1" w:styleId="A1ED436AB17946189C79EB5AE404F981">
    <w:name w:val="A1ED436AB17946189C79EB5AE404F981"/>
    <w:rsid w:val="00BD5ECE"/>
  </w:style>
  <w:style w:type="paragraph" w:customStyle="1" w:styleId="A404DF04915C4B9DA8D5A177419F2019">
    <w:name w:val="A404DF04915C4B9DA8D5A177419F2019"/>
    <w:rsid w:val="00BD5ECE"/>
  </w:style>
  <w:style w:type="paragraph" w:customStyle="1" w:styleId="6DCEC89A815F487CB05802367D906664">
    <w:name w:val="6DCEC89A815F487CB05802367D906664"/>
    <w:rsid w:val="009A09C2"/>
  </w:style>
  <w:style w:type="paragraph" w:customStyle="1" w:styleId="0DAD308B77134CDB9AB0784AE0402D32">
    <w:name w:val="0DAD308B77134CDB9AB0784AE0402D32"/>
    <w:rsid w:val="009A09C2"/>
  </w:style>
  <w:style w:type="paragraph" w:customStyle="1" w:styleId="E18870B6704D4949948F705EA1AC629E">
    <w:name w:val="E18870B6704D4949948F705EA1AC629E"/>
    <w:rsid w:val="009A09C2"/>
  </w:style>
  <w:style w:type="paragraph" w:customStyle="1" w:styleId="BB6C66ADCDD34499AE8AC73010C62833">
    <w:name w:val="BB6C66ADCDD34499AE8AC73010C62833"/>
    <w:rsid w:val="009A09C2"/>
  </w:style>
  <w:style w:type="paragraph" w:customStyle="1" w:styleId="7045F4B8954C45B7A3C790B8925081D1">
    <w:name w:val="7045F4B8954C45B7A3C790B8925081D1"/>
    <w:rsid w:val="00D95250"/>
  </w:style>
  <w:style w:type="paragraph" w:customStyle="1" w:styleId="353708301FD84DCEA4EE0538B0711B32">
    <w:name w:val="353708301FD84DCEA4EE0538B0711B32"/>
    <w:rsid w:val="00D95250"/>
  </w:style>
  <w:style w:type="paragraph" w:customStyle="1" w:styleId="0E664364922F45FBBC382B2ECF15C5DC">
    <w:name w:val="0E664364922F45FBBC382B2ECF15C5DC"/>
    <w:rsid w:val="00D95250"/>
  </w:style>
  <w:style w:type="paragraph" w:customStyle="1" w:styleId="34BBD4D5C9F94848B5BDDE1AAD749C86">
    <w:name w:val="34BBD4D5C9F94848B5BDDE1AAD749C86"/>
    <w:rsid w:val="00161C2B"/>
  </w:style>
  <w:style w:type="paragraph" w:customStyle="1" w:styleId="81761EF6B9194BB0BC62D45E938D3BD4">
    <w:name w:val="81761EF6B9194BB0BC62D45E938D3BD4"/>
    <w:rsid w:val="00161C2B"/>
  </w:style>
  <w:style w:type="paragraph" w:customStyle="1" w:styleId="BE779C6A6F084B8C85ED7158DA05A70F">
    <w:name w:val="BE779C6A6F084B8C85ED7158DA05A70F"/>
    <w:rsid w:val="00A82955"/>
  </w:style>
  <w:style w:type="paragraph" w:customStyle="1" w:styleId="08EC9C7F3D214FA2B14156D01ADC28F2">
    <w:name w:val="08EC9C7F3D214FA2B14156D01ADC28F2"/>
    <w:rsid w:val="00A829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CA21FD8864BF44FB95F47E6A34724A1" ma:contentTypeVersion="16" ma:contentTypeDescription="Create a new document." ma:contentTypeScope="" ma:versionID="88902d2b71872c0f3030d6948be69d38">
  <xsd:schema xmlns:xsd="http://www.w3.org/2001/XMLSchema" xmlns:xs="http://www.w3.org/2001/XMLSchema" xmlns:p="http://schemas.microsoft.com/office/2006/metadata/properties" xmlns:ns2="ca7b688c-d489-4745-8971-562341fb7534" xmlns:ns3="7f656bc7-4808-4a38-abff-bc013dfeda7b" targetNamespace="http://schemas.microsoft.com/office/2006/metadata/properties" ma:root="true" ma:fieldsID="d93ab6b5bfd5535829470330973b5711" ns2:_="" ns3:_="">
    <xsd:import namespace="ca7b688c-d489-4745-8971-562341fb7534"/>
    <xsd:import namespace="7f656bc7-4808-4a38-abff-bc013dfeda7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Link"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7b688c-d489-4745-8971-562341fb753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dcbc670e-ac8d-4fb5-a1ef-898e3f65920a}" ma:internalName="TaxCatchAll" ma:showField="CatchAllData" ma:web="ca7b688c-d489-4745-8971-562341fb75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656bc7-4808-4a38-abff-bc013dfeda7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ink" ma:index="18" nillable="true" ma:displayName="Link" ma:format="Hyperlink" ma:internalName="Link">
      <xsd:complexType>
        <xsd:complexContent>
          <xsd:extension base="dms:URL">
            <xsd:sequence>
              <xsd:element name="Url" type="dms:ValidUrl" minOccurs="0" nillable="true"/>
              <xsd:element name="Description" type="xsd:string" nillable="true"/>
            </xsd:sequence>
          </xsd:extension>
        </xsd:complexContent>
      </xsd:complex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214c51-5dae-4301-aa9c-72cca7850136"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nk xmlns="7f656bc7-4808-4a38-abff-bc013dfeda7b">
      <Url xsi:nil="true"/>
      <Description xsi:nil="true"/>
    </Link>
    <TaxCatchAll xmlns="ca7b688c-d489-4745-8971-562341fb7534" xsi:nil="true"/>
    <lcf76f155ced4ddcb4097134ff3c332f xmlns="7f656bc7-4808-4a38-abff-bc013dfeda7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31891DC-60C7-40B4-958B-1CF4810ADAFC}">
  <ds:schemaRefs>
    <ds:schemaRef ds:uri="http://schemas.microsoft.com/sharepoint/v3/contenttype/forms"/>
  </ds:schemaRefs>
</ds:datastoreItem>
</file>

<file path=customXml/itemProps2.xml><?xml version="1.0" encoding="utf-8"?>
<ds:datastoreItem xmlns:ds="http://schemas.openxmlformats.org/officeDocument/2006/customXml" ds:itemID="{D985EB96-B9B6-44FD-9730-76FAA13D3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7b688c-d489-4745-8971-562341fb7534"/>
    <ds:schemaRef ds:uri="7f656bc7-4808-4a38-abff-bc013dfeda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3BD0BA-A037-400A-A133-2822DDAEB2DF}">
  <ds:schemaRefs>
    <ds:schemaRef ds:uri="http://schemas.microsoft.com/office/2006/metadata/properties"/>
    <ds:schemaRef ds:uri="http://schemas.microsoft.com/office/infopath/2007/PartnerControls"/>
    <ds:schemaRef ds:uri="7f656bc7-4808-4a38-abff-bc013dfeda7b"/>
    <ds:schemaRef ds:uri="ca7b688c-d489-4745-8971-562341fb7534"/>
  </ds:schemaRefs>
</ds:datastoreItem>
</file>

<file path=docProps/app.xml><?xml version="1.0" encoding="utf-8"?>
<Properties xmlns="http://schemas.openxmlformats.org/officeDocument/2006/extended-properties" xmlns:vt="http://schemas.openxmlformats.org/officeDocument/2006/docPropsVTypes">
  <Template>PPSD Parent Letter Template (Secondary)</Template>
  <TotalTime>1</TotalTime>
  <Pages>1</Pages>
  <Words>266</Words>
  <Characters>1517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Our Ref: JWS/dh</vt:lpstr>
    </vt:vector>
  </TitlesOfParts>
  <Company>o</Company>
  <LinksUpToDate>false</LinksUpToDate>
  <CharactersWithSpaces>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Ref: JWS/dh</dc:title>
  <dc:subject/>
  <dc:creator>Kolee Nahar</dc:creator>
  <cp:keywords/>
  <dc:description/>
  <cp:lastModifiedBy>Christopher McArdle</cp:lastModifiedBy>
  <cp:revision>3</cp:revision>
  <cp:lastPrinted>2020-08-03T15:11:00Z</cp:lastPrinted>
  <dcterms:created xsi:type="dcterms:W3CDTF">2024-10-24T10:36:00Z</dcterms:created>
  <dcterms:modified xsi:type="dcterms:W3CDTF">2024-11-13T07:20:00Z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0x010100FCA21FD8864BF44FB95F47E6A34724A1</vt:lpwstr>
  </property>
  <property fmtid="{D5CDD505-2E9C-101B-9397-08002B2CF9AE}" pid="3" name="MediaServiceImageTags">
    <vt:lpwstr/>
  </property>
</Properties>
</file>